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12667" w14:textId="77777777" w:rsidR="0004005E" w:rsidRDefault="0004005E">
      <w:pPr>
        <w:pStyle w:val="Tag"/>
      </w:pPr>
      <w:r>
        <w:t>Mi. 02.09.2026</w:t>
      </w:r>
      <w:r>
        <w:tab/>
        <w:t xml:space="preserve">Hl. </w:t>
      </w:r>
      <w:proofErr w:type="spellStart"/>
      <w:r>
        <w:t>Nonnosus</w:t>
      </w:r>
      <w:proofErr w:type="spellEnd"/>
      <w:r>
        <w:t>, Abt</w:t>
      </w:r>
    </w:p>
    <w:p w14:paraId="0A2AF35F" w14:textId="77777777" w:rsidR="0004005E" w:rsidRDefault="0004005E">
      <w:pPr>
        <w:pStyle w:val="Termin"/>
      </w:pPr>
      <w:r>
        <w:rPr>
          <w:b/>
          <w:bCs/>
          <w:i/>
          <w:iCs/>
        </w:rPr>
        <w:t>Kloster Armstorf</w:t>
      </w:r>
      <w:r>
        <w:rPr>
          <w:b/>
          <w:bCs/>
        </w:rPr>
        <w:tab/>
        <w:t xml:space="preserve">07:30 Eucharistiefeier </w:t>
      </w:r>
    </w:p>
    <w:p w14:paraId="2CC72E99" w14:textId="77777777" w:rsidR="0004005E" w:rsidRDefault="0004005E">
      <w:pPr>
        <w:pStyle w:val="Termin"/>
      </w:pPr>
      <w:r>
        <w:rPr>
          <w:b/>
          <w:bCs/>
          <w:i/>
          <w:iCs/>
        </w:rPr>
        <w:t>Schönbrunn</w:t>
      </w:r>
      <w:r>
        <w:rPr>
          <w:b/>
          <w:bCs/>
        </w:rPr>
        <w:tab/>
        <w:t>19:00 Eucharistiefeier (MR)</w:t>
      </w:r>
    </w:p>
    <w:p w14:paraId="70536810" w14:textId="77777777" w:rsidR="0004005E" w:rsidRDefault="0004005E">
      <w:pPr>
        <w:pStyle w:val="Tag"/>
      </w:pPr>
      <w:r>
        <w:t>Do. 03.09.2026</w:t>
      </w:r>
      <w:r>
        <w:tab/>
        <w:t>Hl. Gregor d. Große, Papst, Kirchenlehrer</w:t>
      </w:r>
    </w:p>
    <w:p w14:paraId="4ACC2EC4" w14:textId="77777777" w:rsidR="0004005E" w:rsidRDefault="0004005E">
      <w:pPr>
        <w:pStyle w:val="Termin"/>
      </w:pPr>
      <w:proofErr w:type="spellStart"/>
      <w:r>
        <w:rPr>
          <w:b/>
          <w:bCs/>
          <w:i/>
          <w:iCs/>
        </w:rPr>
        <w:t>Wernhardsberg</w:t>
      </w:r>
      <w:proofErr w:type="spellEnd"/>
      <w:r>
        <w:rPr>
          <w:b/>
          <w:bCs/>
        </w:rPr>
        <w:tab/>
        <w:t xml:space="preserve">15:00 - </w:t>
      </w:r>
      <w:proofErr w:type="spellStart"/>
      <w:r>
        <w:rPr>
          <w:b/>
          <w:bCs/>
        </w:rPr>
        <w:t>Wernhardsberg</w:t>
      </w:r>
      <w:proofErr w:type="spellEnd"/>
      <w:r>
        <w:rPr>
          <w:b/>
          <w:bCs/>
        </w:rPr>
        <w:t xml:space="preserve"> - Eucharistiefeier (MR)</w:t>
      </w:r>
    </w:p>
    <w:p w14:paraId="162ADFE9" w14:textId="77777777" w:rsidR="0004005E" w:rsidRDefault="0004005E">
      <w:pPr>
        <w:pStyle w:val="Tag"/>
      </w:pPr>
      <w:r>
        <w:t>Fr. 04.09.2026</w:t>
      </w:r>
      <w:r>
        <w:tab/>
        <w:t>Freitag der 22. Woche im Jahreskreis</w:t>
      </w:r>
    </w:p>
    <w:p w14:paraId="05DCA4CC" w14:textId="0DC92D1F" w:rsidR="0004005E" w:rsidRDefault="0004005E">
      <w:pPr>
        <w:pStyle w:val="Termin"/>
      </w:pPr>
      <w:proofErr w:type="spellStart"/>
      <w:r>
        <w:rPr>
          <w:b/>
          <w:bCs/>
          <w:i/>
          <w:iCs/>
        </w:rPr>
        <w:t>Wasentegernbach</w:t>
      </w:r>
      <w:proofErr w:type="spellEnd"/>
      <w:r>
        <w:rPr>
          <w:b/>
          <w:bCs/>
        </w:rPr>
        <w:tab/>
        <w:t xml:space="preserve">19:00 </w:t>
      </w:r>
      <w:proofErr w:type="spellStart"/>
      <w:r>
        <w:rPr>
          <w:b/>
          <w:bCs/>
        </w:rPr>
        <w:t>Wasentegernbach</w:t>
      </w:r>
      <w:proofErr w:type="spellEnd"/>
      <w:r>
        <w:rPr>
          <w:b/>
          <w:bCs/>
        </w:rPr>
        <w:t xml:space="preserve"> - Eucharistiefeier (MR)</w:t>
      </w:r>
    </w:p>
    <w:p w14:paraId="7CAACD98" w14:textId="77777777" w:rsidR="0004005E" w:rsidRDefault="0004005E">
      <w:pPr>
        <w:pStyle w:val="Tag"/>
      </w:pPr>
      <w:r>
        <w:t>Sa. 05.09.2026</w:t>
      </w:r>
      <w:r>
        <w:tab/>
        <w:t>Samstag der 22. Woche im Jahreskreis</w:t>
      </w:r>
    </w:p>
    <w:p w14:paraId="3384F34B" w14:textId="72DE0CDC" w:rsidR="0004005E" w:rsidRDefault="0004005E">
      <w:pPr>
        <w:pStyle w:val="Termin"/>
      </w:pPr>
      <w:r>
        <w:rPr>
          <w:b/>
          <w:bCs/>
          <w:i/>
          <w:iCs/>
        </w:rPr>
        <w:t>Sankt Wolfgang</w:t>
      </w:r>
      <w:r>
        <w:rPr>
          <w:b/>
          <w:bCs/>
        </w:rPr>
        <w:tab/>
        <w:t xml:space="preserve">19:00 Vorabendgottesdienst Wort-Gottes-Feier </w:t>
      </w:r>
    </w:p>
    <w:p w14:paraId="0E764AD5" w14:textId="77777777" w:rsidR="0004005E" w:rsidRDefault="0004005E">
      <w:pPr>
        <w:pStyle w:val="Tag"/>
      </w:pPr>
      <w:r>
        <w:t>So. 06.09.2026</w:t>
      </w:r>
      <w:r>
        <w:tab/>
        <w:t>23. SONNTAG IM JAHRESKREIS</w:t>
      </w:r>
    </w:p>
    <w:p w14:paraId="6B2184E6" w14:textId="77777777" w:rsidR="0004005E" w:rsidRDefault="0004005E">
      <w:pPr>
        <w:pStyle w:val="Termin"/>
      </w:pPr>
      <w:r>
        <w:rPr>
          <w:b/>
          <w:bCs/>
          <w:i/>
          <w:iCs/>
        </w:rPr>
        <w:t>Kloster Armstorf</w:t>
      </w:r>
      <w:r>
        <w:rPr>
          <w:b/>
          <w:bCs/>
        </w:rPr>
        <w:tab/>
        <w:t xml:space="preserve">07:30 Eucharistiefeier </w:t>
      </w:r>
    </w:p>
    <w:p w14:paraId="7FF45C3E" w14:textId="77777777" w:rsidR="0004005E" w:rsidRDefault="0004005E">
      <w:pPr>
        <w:pStyle w:val="Termin"/>
      </w:pPr>
      <w:r>
        <w:rPr>
          <w:b/>
          <w:bCs/>
          <w:i/>
          <w:iCs/>
        </w:rPr>
        <w:t>Schwindkirchen</w:t>
      </w:r>
      <w:r>
        <w:rPr>
          <w:b/>
          <w:bCs/>
        </w:rPr>
        <w:tab/>
        <w:t xml:space="preserve">10:00 Wort-Gottes-Feier </w:t>
      </w:r>
    </w:p>
    <w:p w14:paraId="5C83BDEB" w14:textId="4BA0486F" w:rsidR="0004005E" w:rsidRDefault="0004005E">
      <w:pPr>
        <w:pStyle w:val="Termin"/>
      </w:pPr>
      <w:r>
        <w:rPr>
          <w:b/>
          <w:bCs/>
          <w:i/>
          <w:iCs/>
        </w:rPr>
        <w:t>Sankt Wolfgang</w:t>
      </w:r>
      <w:r>
        <w:rPr>
          <w:b/>
          <w:bCs/>
        </w:rPr>
        <w:tab/>
        <w:t>10:00 Eucharistiefeier (MR)</w:t>
      </w:r>
    </w:p>
    <w:p w14:paraId="4519C2E7" w14:textId="77777777" w:rsidR="0004005E" w:rsidRDefault="0004005E">
      <w:pPr>
        <w:pStyle w:val="Termin"/>
      </w:pPr>
      <w:r>
        <w:rPr>
          <w:b/>
          <w:bCs/>
          <w:i/>
          <w:iCs/>
        </w:rPr>
        <w:t>Schönbrunn</w:t>
      </w:r>
      <w:r>
        <w:rPr>
          <w:b/>
          <w:bCs/>
        </w:rPr>
        <w:tab/>
        <w:t xml:space="preserve">10:00 Wort-Gottes-Feier </w:t>
      </w:r>
    </w:p>
    <w:p w14:paraId="4A3E662D" w14:textId="77777777" w:rsidR="0004005E" w:rsidRDefault="0004005E">
      <w:pPr>
        <w:pStyle w:val="Termin"/>
      </w:pPr>
      <w:r>
        <w:rPr>
          <w:b/>
          <w:bCs/>
          <w:i/>
          <w:iCs/>
        </w:rPr>
        <w:t>Dorfen</w:t>
      </w:r>
      <w:r>
        <w:rPr>
          <w:b/>
          <w:bCs/>
        </w:rPr>
        <w:tab/>
        <w:t xml:space="preserve">19:00 Pfarrkirche Maria Dorfen: Dekanatsmesse </w:t>
      </w:r>
    </w:p>
    <w:p w14:paraId="5E17296F" w14:textId="77777777" w:rsidR="0004005E" w:rsidRDefault="0004005E">
      <w:pPr>
        <w:pStyle w:val="Tag"/>
      </w:pPr>
      <w:r>
        <w:t>Mi. 09.09.2026</w:t>
      </w:r>
      <w:r>
        <w:tab/>
        <w:t>Hl. Petrus Claver, Ordenspriester</w:t>
      </w:r>
    </w:p>
    <w:p w14:paraId="399D78EB" w14:textId="77777777" w:rsidR="0004005E" w:rsidRDefault="0004005E">
      <w:pPr>
        <w:pStyle w:val="Termin"/>
      </w:pPr>
      <w:r>
        <w:rPr>
          <w:b/>
          <w:bCs/>
          <w:i/>
          <w:iCs/>
        </w:rPr>
        <w:t>Kloster Armstorf</w:t>
      </w:r>
      <w:r>
        <w:rPr>
          <w:b/>
          <w:bCs/>
        </w:rPr>
        <w:tab/>
        <w:t xml:space="preserve">07:30 Eucharistiefeier </w:t>
      </w:r>
    </w:p>
    <w:p w14:paraId="693490EE" w14:textId="45CC92ED" w:rsidR="0004005E" w:rsidRDefault="0004005E">
      <w:pPr>
        <w:pStyle w:val="Termin"/>
      </w:pPr>
      <w:proofErr w:type="spellStart"/>
      <w:r>
        <w:rPr>
          <w:b/>
          <w:bCs/>
          <w:i/>
          <w:iCs/>
        </w:rPr>
        <w:t>Schwindau</w:t>
      </w:r>
      <w:proofErr w:type="spellEnd"/>
      <w:r>
        <w:rPr>
          <w:b/>
          <w:bCs/>
        </w:rPr>
        <w:tab/>
        <w:t xml:space="preserve">19:00 </w:t>
      </w:r>
      <w:proofErr w:type="spellStart"/>
      <w:r>
        <w:rPr>
          <w:b/>
          <w:bCs/>
        </w:rPr>
        <w:t>Großschwindau</w:t>
      </w:r>
      <w:proofErr w:type="spellEnd"/>
      <w:r>
        <w:rPr>
          <w:b/>
          <w:bCs/>
        </w:rPr>
        <w:t xml:space="preserve"> - Eucharistiefeier (MR)</w:t>
      </w:r>
    </w:p>
    <w:p w14:paraId="20A8F831" w14:textId="77777777" w:rsidR="0004005E" w:rsidRDefault="0004005E">
      <w:pPr>
        <w:pStyle w:val="Tag"/>
      </w:pPr>
      <w:r>
        <w:t>Do. 10.09.2026</w:t>
      </w:r>
      <w:r>
        <w:tab/>
        <w:t>Donnerstag der 23. Woche im Jahreskreis</w:t>
      </w:r>
    </w:p>
    <w:p w14:paraId="5B5337F5" w14:textId="77777777" w:rsidR="0004005E" w:rsidRDefault="0004005E">
      <w:pPr>
        <w:pStyle w:val="Termin"/>
      </w:pPr>
      <w:proofErr w:type="spellStart"/>
      <w:r>
        <w:rPr>
          <w:b/>
          <w:bCs/>
          <w:i/>
          <w:iCs/>
        </w:rPr>
        <w:t>Mainbach</w:t>
      </w:r>
      <w:proofErr w:type="spellEnd"/>
      <w:r>
        <w:rPr>
          <w:b/>
          <w:bCs/>
        </w:rPr>
        <w:tab/>
        <w:t xml:space="preserve">19:00 </w:t>
      </w:r>
      <w:proofErr w:type="spellStart"/>
      <w:r>
        <w:rPr>
          <w:b/>
          <w:bCs/>
        </w:rPr>
        <w:t>Mainbach</w:t>
      </w:r>
      <w:proofErr w:type="spellEnd"/>
      <w:r>
        <w:rPr>
          <w:b/>
          <w:bCs/>
        </w:rPr>
        <w:t xml:space="preserve"> - Eucharistiefeier zum Patrozinium Sammlung für die Kirchenrenovierung (MR)</w:t>
      </w:r>
    </w:p>
    <w:p w14:paraId="663E3C79" w14:textId="77777777" w:rsidR="0004005E" w:rsidRDefault="0004005E">
      <w:pPr>
        <w:pStyle w:val="Tag"/>
      </w:pPr>
      <w:r>
        <w:t>Sa. 12.09.2026</w:t>
      </w:r>
      <w:r>
        <w:tab/>
        <w:t>Mariä Namen</w:t>
      </w:r>
    </w:p>
    <w:p w14:paraId="22F03A16" w14:textId="1BE30872" w:rsidR="0004005E" w:rsidRDefault="0004005E">
      <w:pPr>
        <w:pStyle w:val="Termin"/>
      </w:pPr>
      <w:r>
        <w:rPr>
          <w:b/>
          <w:bCs/>
          <w:i/>
          <w:iCs/>
        </w:rPr>
        <w:t>Schwindkirchen</w:t>
      </w:r>
      <w:r>
        <w:rPr>
          <w:b/>
          <w:bCs/>
        </w:rPr>
        <w:tab/>
        <w:t xml:space="preserve">19:00 Vorabendgottesdienst </w:t>
      </w:r>
      <w:r w:rsidR="004C7606">
        <w:rPr>
          <w:b/>
          <w:bCs/>
        </w:rPr>
        <w:t>Eucharistiefeier</w:t>
      </w:r>
      <w:r>
        <w:rPr>
          <w:b/>
          <w:bCs/>
        </w:rPr>
        <w:t xml:space="preserve"> (MR)</w:t>
      </w:r>
    </w:p>
    <w:p w14:paraId="74F12DDD" w14:textId="542D6A7C" w:rsidR="0004005E" w:rsidRDefault="0004005E">
      <w:pPr>
        <w:pStyle w:val="Termin"/>
      </w:pPr>
      <w:r>
        <w:rPr>
          <w:b/>
          <w:bCs/>
          <w:i/>
          <w:iCs/>
        </w:rPr>
        <w:t>Sankt Wolfgang</w:t>
      </w:r>
      <w:r>
        <w:rPr>
          <w:b/>
          <w:bCs/>
        </w:rPr>
        <w:tab/>
        <w:t xml:space="preserve">19:00 Vorabendgottesdienst Wort-Gottes-Feier </w:t>
      </w:r>
    </w:p>
    <w:p w14:paraId="63796940" w14:textId="77777777" w:rsidR="0004005E" w:rsidRDefault="0004005E">
      <w:pPr>
        <w:pStyle w:val="Tag"/>
      </w:pPr>
      <w:r>
        <w:t>So. 13.09.2026</w:t>
      </w:r>
      <w:r>
        <w:tab/>
        <w:t>24. SONNTAG IM JAHRESKREIS</w:t>
      </w:r>
    </w:p>
    <w:p w14:paraId="339E9ED8" w14:textId="77777777" w:rsidR="0004005E" w:rsidRDefault="0004005E">
      <w:pPr>
        <w:pStyle w:val="Termin"/>
      </w:pPr>
      <w:r>
        <w:rPr>
          <w:b/>
          <w:bCs/>
          <w:i/>
          <w:iCs/>
        </w:rPr>
        <w:t>Kloster Armstorf</w:t>
      </w:r>
      <w:r>
        <w:rPr>
          <w:b/>
          <w:bCs/>
        </w:rPr>
        <w:tab/>
        <w:t xml:space="preserve">07:30 Eucharistiefeier </w:t>
      </w:r>
    </w:p>
    <w:p w14:paraId="67408EDF" w14:textId="54A16898" w:rsidR="0004005E" w:rsidRDefault="0004005E">
      <w:pPr>
        <w:pStyle w:val="Termin"/>
      </w:pPr>
      <w:r>
        <w:rPr>
          <w:b/>
          <w:bCs/>
          <w:i/>
          <w:iCs/>
        </w:rPr>
        <w:t>Schwindkirchen</w:t>
      </w:r>
      <w:r>
        <w:rPr>
          <w:b/>
          <w:bCs/>
        </w:rPr>
        <w:tab/>
        <w:t xml:space="preserve">10:00 Wort-Gottes-Feier Gebetsgedenken </w:t>
      </w:r>
    </w:p>
    <w:p w14:paraId="32B5F484" w14:textId="4F366A42" w:rsidR="0004005E" w:rsidRDefault="0004005E">
      <w:pPr>
        <w:pStyle w:val="Termin"/>
      </w:pPr>
      <w:proofErr w:type="spellStart"/>
      <w:r>
        <w:rPr>
          <w:b/>
          <w:bCs/>
          <w:i/>
          <w:iCs/>
        </w:rPr>
        <w:t>Schwindau</w:t>
      </w:r>
      <w:proofErr w:type="spellEnd"/>
      <w:r>
        <w:rPr>
          <w:b/>
          <w:bCs/>
        </w:rPr>
        <w:tab/>
        <w:t xml:space="preserve">10:00 </w:t>
      </w:r>
      <w:proofErr w:type="spellStart"/>
      <w:r>
        <w:rPr>
          <w:b/>
          <w:bCs/>
        </w:rPr>
        <w:t>Großschwindau</w:t>
      </w:r>
      <w:proofErr w:type="spellEnd"/>
      <w:r>
        <w:rPr>
          <w:b/>
          <w:bCs/>
        </w:rPr>
        <w:t xml:space="preserve"> - Wort-Gottes-Feier </w:t>
      </w:r>
    </w:p>
    <w:p w14:paraId="0972328A" w14:textId="77777777" w:rsidR="0004005E" w:rsidRDefault="0004005E">
      <w:pPr>
        <w:pStyle w:val="Termin"/>
      </w:pPr>
      <w:r>
        <w:rPr>
          <w:b/>
          <w:bCs/>
          <w:i/>
          <w:iCs/>
        </w:rPr>
        <w:t>Schönbrunn</w:t>
      </w:r>
      <w:r>
        <w:rPr>
          <w:b/>
          <w:bCs/>
        </w:rPr>
        <w:tab/>
        <w:t>10:00 Eucharistiefeier (MR)</w:t>
      </w:r>
    </w:p>
    <w:p w14:paraId="7D098FA7" w14:textId="77777777" w:rsidR="0004005E" w:rsidRDefault="0004005E">
      <w:pPr>
        <w:pStyle w:val="Termin"/>
      </w:pPr>
      <w:r>
        <w:rPr>
          <w:b/>
          <w:bCs/>
          <w:i/>
          <w:iCs/>
        </w:rPr>
        <w:t>Dorfen</w:t>
      </w:r>
      <w:r>
        <w:rPr>
          <w:b/>
          <w:bCs/>
        </w:rPr>
        <w:tab/>
        <w:t xml:space="preserve">19:00 Pfarrkirche Maria Dorfen: Dekanatsmesse </w:t>
      </w:r>
    </w:p>
    <w:p w14:paraId="72D8EA5B" w14:textId="77777777" w:rsidR="0004005E" w:rsidRDefault="0004005E">
      <w:pPr>
        <w:pStyle w:val="Tag"/>
      </w:pPr>
      <w:r>
        <w:lastRenderedPageBreak/>
        <w:t>Mi. 16.09.2026</w:t>
      </w:r>
      <w:r>
        <w:tab/>
        <w:t>Hl. Kornelius, Papst und hl. Cyprian, Bischof, Märtyrer</w:t>
      </w:r>
    </w:p>
    <w:p w14:paraId="06A3AC75" w14:textId="77777777" w:rsidR="0004005E" w:rsidRDefault="0004005E">
      <w:pPr>
        <w:pStyle w:val="Termin"/>
      </w:pPr>
      <w:r>
        <w:rPr>
          <w:b/>
          <w:bCs/>
          <w:i/>
          <w:iCs/>
        </w:rPr>
        <w:t>Kloster Armstorf</w:t>
      </w:r>
      <w:r>
        <w:rPr>
          <w:b/>
          <w:bCs/>
        </w:rPr>
        <w:tab/>
        <w:t xml:space="preserve">07:30 Eucharistiefeier </w:t>
      </w:r>
    </w:p>
    <w:p w14:paraId="55994B44" w14:textId="77777777" w:rsidR="0004005E" w:rsidRDefault="0004005E">
      <w:pPr>
        <w:pStyle w:val="Tag"/>
      </w:pPr>
      <w:r>
        <w:t>Sa. 19.09.2026</w:t>
      </w:r>
      <w:r>
        <w:tab/>
        <w:t xml:space="preserve">Hl. </w:t>
      </w:r>
      <w:proofErr w:type="spellStart"/>
      <w:r>
        <w:t>Januarius</w:t>
      </w:r>
      <w:proofErr w:type="spellEnd"/>
      <w:r>
        <w:t>, Bischof, Märtyrer</w:t>
      </w:r>
    </w:p>
    <w:p w14:paraId="33BD166C" w14:textId="5A3613DF" w:rsidR="0004005E" w:rsidRDefault="0004005E">
      <w:pPr>
        <w:pStyle w:val="Termin"/>
      </w:pPr>
      <w:r>
        <w:rPr>
          <w:b/>
          <w:bCs/>
          <w:i/>
          <w:iCs/>
        </w:rPr>
        <w:t>Sankt Wolfgang</w:t>
      </w:r>
      <w:r>
        <w:rPr>
          <w:b/>
          <w:bCs/>
        </w:rPr>
        <w:tab/>
        <w:t xml:space="preserve">19:00 Vorabendgottesdienst </w:t>
      </w:r>
      <w:r w:rsidR="004C7606">
        <w:rPr>
          <w:b/>
          <w:bCs/>
        </w:rPr>
        <w:t>Eucharistiefeier</w:t>
      </w:r>
      <w:r>
        <w:rPr>
          <w:b/>
          <w:bCs/>
        </w:rPr>
        <w:t xml:space="preserve"> (RF)</w:t>
      </w:r>
    </w:p>
    <w:p w14:paraId="7811ED98" w14:textId="77777777" w:rsidR="0004005E" w:rsidRDefault="0004005E">
      <w:pPr>
        <w:pStyle w:val="Tag"/>
      </w:pPr>
      <w:r>
        <w:t>So. 20.09.2026</w:t>
      </w:r>
      <w:r>
        <w:tab/>
        <w:t>25. SONNTAG IM JAHRESKREIS</w:t>
      </w:r>
    </w:p>
    <w:p w14:paraId="62D4E18B" w14:textId="4736D45E" w:rsidR="0004005E" w:rsidRDefault="0004005E">
      <w:pPr>
        <w:pStyle w:val="Termin"/>
      </w:pPr>
      <w:r>
        <w:rPr>
          <w:b/>
          <w:bCs/>
          <w:i/>
          <w:iCs/>
        </w:rPr>
        <w:t>Kloster Armstorf</w:t>
      </w:r>
      <w:r>
        <w:rPr>
          <w:b/>
          <w:bCs/>
        </w:rPr>
        <w:tab/>
        <w:t xml:space="preserve">07:30 </w:t>
      </w:r>
      <w:r w:rsidR="004C7606">
        <w:rPr>
          <w:b/>
          <w:bCs/>
        </w:rPr>
        <w:t>Eucharistiefeier</w:t>
      </w:r>
      <w:r>
        <w:rPr>
          <w:b/>
          <w:bCs/>
        </w:rPr>
        <w:t xml:space="preserve"> </w:t>
      </w:r>
    </w:p>
    <w:p w14:paraId="1BDD7F1E" w14:textId="77777777" w:rsidR="0004005E" w:rsidRDefault="0004005E">
      <w:pPr>
        <w:pStyle w:val="Termin"/>
      </w:pPr>
      <w:r>
        <w:rPr>
          <w:b/>
          <w:bCs/>
          <w:i/>
          <w:iCs/>
        </w:rPr>
        <w:t>Schwindkirchen</w:t>
      </w:r>
      <w:r>
        <w:rPr>
          <w:b/>
          <w:bCs/>
        </w:rPr>
        <w:tab/>
        <w:t>10:00 Eucharistiefeier (RF)</w:t>
      </w:r>
    </w:p>
    <w:p w14:paraId="2AB38489" w14:textId="77777777" w:rsidR="0004005E" w:rsidRDefault="0004005E">
      <w:pPr>
        <w:pStyle w:val="Termin"/>
      </w:pPr>
      <w:r>
        <w:rPr>
          <w:b/>
          <w:bCs/>
          <w:i/>
          <w:iCs/>
        </w:rPr>
        <w:t>Sankt Wolfgang</w:t>
      </w:r>
      <w:r>
        <w:rPr>
          <w:b/>
          <w:bCs/>
        </w:rPr>
        <w:tab/>
        <w:t xml:space="preserve">10:00 Wort-Gottes-Feier Gebetsgedenken </w:t>
      </w:r>
    </w:p>
    <w:p w14:paraId="43F039CF" w14:textId="77777777" w:rsidR="0004005E" w:rsidRDefault="0004005E">
      <w:pPr>
        <w:pStyle w:val="Termin"/>
      </w:pPr>
      <w:r>
        <w:rPr>
          <w:b/>
          <w:bCs/>
          <w:i/>
          <w:iCs/>
        </w:rPr>
        <w:t>Schönbrunn</w:t>
      </w:r>
      <w:r>
        <w:rPr>
          <w:b/>
          <w:bCs/>
        </w:rPr>
        <w:tab/>
        <w:t xml:space="preserve">10:00 Wort-Gottes-Feier </w:t>
      </w:r>
    </w:p>
    <w:p w14:paraId="71E6A352" w14:textId="77FD694A" w:rsidR="0004005E" w:rsidRDefault="0004005E">
      <w:pPr>
        <w:pStyle w:val="Termin"/>
      </w:pPr>
      <w:r>
        <w:rPr>
          <w:b/>
          <w:bCs/>
          <w:i/>
          <w:iCs/>
        </w:rPr>
        <w:t>Dorfen</w:t>
      </w:r>
      <w:r>
        <w:rPr>
          <w:b/>
          <w:bCs/>
        </w:rPr>
        <w:tab/>
        <w:t>1</w:t>
      </w:r>
      <w:r w:rsidR="008E349F">
        <w:rPr>
          <w:b/>
          <w:bCs/>
        </w:rPr>
        <w:t>8</w:t>
      </w:r>
      <w:r>
        <w:rPr>
          <w:b/>
          <w:bCs/>
        </w:rPr>
        <w:t>:00 Dekanat</w:t>
      </w:r>
      <w:r w:rsidR="008E349F">
        <w:rPr>
          <w:b/>
          <w:bCs/>
        </w:rPr>
        <w:t>sjahresgottesdienst in der Grundschule Nord in Dorfen</w:t>
      </w:r>
      <w:r>
        <w:rPr>
          <w:b/>
          <w:bCs/>
        </w:rPr>
        <w:t xml:space="preserve"> </w:t>
      </w:r>
      <w:r w:rsidR="008E349F">
        <w:rPr>
          <w:b/>
          <w:bCs/>
        </w:rPr>
        <w:t>(MR)</w:t>
      </w:r>
    </w:p>
    <w:p w14:paraId="506998E7" w14:textId="77777777" w:rsidR="0004005E" w:rsidRDefault="0004005E">
      <w:pPr>
        <w:pStyle w:val="Tag"/>
      </w:pPr>
      <w:r>
        <w:t>Mi. 23.09.2026</w:t>
      </w:r>
      <w:r>
        <w:tab/>
        <w:t xml:space="preserve">Hl. Pio von </w:t>
      </w:r>
      <w:proofErr w:type="spellStart"/>
      <w:r>
        <w:t>Pietrelcina</w:t>
      </w:r>
      <w:proofErr w:type="spellEnd"/>
      <w:r>
        <w:t xml:space="preserve"> (Padre Pio), Ordenspriester</w:t>
      </w:r>
    </w:p>
    <w:p w14:paraId="7E1BA3EA" w14:textId="77777777" w:rsidR="0004005E" w:rsidRDefault="0004005E">
      <w:pPr>
        <w:pStyle w:val="Termin"/>
      </w:pPr>
      <w:r>
        <w:rPr>
          <w:b/>
          <w:bCs/>
          <w:i/>
          <w:iCs/>
        </w:rPr>
        <w:t>Kloster Armstorf</w:t>
      </w:r>
      <w:r>
        <w:rPr>
          <w:b/>
          <w:bCs/>
        </w:rPr>
        <w:tab/>
        <w:t xml:space="preserve">07:30 Eucharistiefeier </w:t>
      </w:r>
    </w:p>
    <w:p w14:paraId="59D3BA5A" w14:textId="77777777" w:rsidR="0004005E" w:rsidRDefault="0004005E">
      <w:pPr>
        <w:pStyle w:val="Tag"/>
      </w:pPr>
      <w:r>
        <w:t>Fr. 25.09.2026</w:t>
      </w:r>
      <w:r>
        <w:tab/>
        <w:t>Hl. Nikolaus v. Flüe, Einsiedler</w:t>
      </w:r>
    </w:p>
    <w:p w14:paraId="2AA0EDC8" w14:textId="2B7572B8" w:rsidR="0004005E" w:rsidRDefault="0004005E">
      <w:pPr>
        <w:pStyle w:val="Termin"/>
      </w:pPr>
      <w:r>
        <w:rPr>
          <w:b/>
          <w:bCs/>
          <w:i/>
          <w:iCs/>
        </w:rPr>
        <w:t>Kloster Moosen</w:t>
      </w:r>
      <w:r>
        <w:rPr>
          <w:b/>
          <w:bCs/>
        </w:rPr>
        <w:tab/>
        <w:t>19:00 Kloster Moosen - Eucharistiefeier (MR)</w:t>
      </w:r>
    </w:p>
    <w:p w14:paraId="7ACED863" w14:textId="77777777" w:rsidR="0004005E" w:rsidRDefault="0004005E">
      <w:pPr>
        <w:pStyle w:val="Tag"/>
      </w:pPr>
      <w:r>
        <w:t>Sa. 26.09.2026</w:t>
      </w:r>
      <w:r>
        <w:tab/>
        <w:t xml:space="preserve">Sel. Kaspar </w:t>
      </w:r>
      <w:proofErr w:type="spellStart"/>
      <w:r>
        <w:t>Stanggassinger</w:t>
      </w:r>
      <w:proofErr w:type="spellEnd"/>
      <w:r>
        <w:t xml:space="preserve"> u. hl. Kosmas und hl. Damian</w:t>
      </w:r>
    </w:p>
    <w:p w14:paraId="26E55288" w14:textId="4D531E87" w:rsidR="0004005E" w:rsidRDefault="0004005E">
      <w:pPr>
        <w:pStyle w:val="Termin"/>
      </w:pPr>
      <w:r>
        <w:rPr>
          <w:b/>
          <w:bCs/>
          <w:i/>
          <w:iCs/>
        </w:rPr>
        <w:t>Sankt Wolfgang</w:t>
      </w:r>
      <w:r>
        <w:rPr>
          <w:b/>
          <w:bCs/>
        </w:rPr>
        <w:tab/>
        <w:t xml:space="preserve">19:00 Vorabendgottesdienst Wort-Gottes-Feier </w:t>
      </w:r>
    </w:p>
    <w:p w14:paraId="469BF7D5" w14:textId="02A1929F" w:rsidR="0004005E" w:rsidRDefault="0004005E">
      <w:pPr>
        <w:pStyle w:val="Termin"/>
      </w:pPr>
      <w:r>
        <w:rPr>
          <w:b/>
          <w:bCs/>
          <w:i/>
          <w:iCs/>
        </w:rPr>
        <w:t>Schönbrunn</w:t>
      </w:r>
      <w:r>
        <w:rPr>
          <w:b/>
          <w:bCs/>
        </w:rPr>
        <w:tab/>
        <w:t xml:space="preserve">19:00 Vorabendgottesdienst </w:t>
      </w:r>
      <w:r w:rsidR="004C7606">
        <w:rPr>
          <w:b/>
          <w:bCs/>
        </w:rPr>
        <w:t>Eucharistiefeier</w:t>
      </w:r>
      <w:r>
        <w:rPr>
          <w:b/>
          <w:bCs/>
        </w:rPr>
        <w:t xml:space="preserve"> (MR)</w:t>
      </w:r>
    </w:p>
    <w:p w14:paraId="687F8AB5" w14:textId="77777777" w:rsidR="0004005E" w:rsidRDefault="0004005E">
      <w:pPr>
        <w:pStyle w:val="Tag"/>
      </w:pPr>
      <w:r>
        <w:t>So. 27.09.2026</w:t>
      </w:r>
      <w:r>
        <w:tab/>
        <w:t>26. SONNTAG IM JAHRESKREIS</w:t>
      </w:r>
    </w:p>
    <w:p w14:paraId="18BA5929" w14:textId="77777777" w:rsidR="0004005E" w:rsidRDefault="0004005E">
      <w:pPr>
        <w:pStyle w:val="Termin"/>
      </w:pPr>
      <w:r>
        <w:rPr>
          <w:b/>
          <w:bCs/>
          <w:i/>
          <w:iCs/>
        </w:rPr>
        <w:t>Kloster Armstorf</w:t>
      </w:r>
      <w:r>
        <w:rPr>
          <w:b/>
          <w:bCs/>
        </w:rPr>
        <w:tab/>
        <w:t xml:space="preserve">07:30 Eucharistiefeier </w:t>
      </w:r>
    </w:p>
    <w:p w14:paraId="3FFB2BF2" w14:textId="08C710C4" w:rsidR="0004005E" w:rsidRDefault="0004005E">
      <w:pPr>
        <w:pStyle w:val="Termin"/>
      </w:pPr>
      <w:r>
        <w:rPr>
          <w:b/>
          <w:bCs/>
          <w:i/>
          <w:iCs/>
        </w:rPr>
        <w:t>Schwindkirchen</w:t>
      </w:r>
      <w:r>
        <w:rPr>
          <w:b/>
          <w:bCs/>
        </w:rPr>
        <w:tab/>
        <w:t xml:space="preserve">10:00 Eucharistiefeier Bergmesse am Kreuzberg mit Kirchenzug von der Pfarrkirche </w:t>
      </w:r>
      <w:proofErr w:type="gramStart"/>
      <w:r>
        <w:rPr>
          <w:b/>
          <w:bCs/>
        </w:rPr>
        <w:t>vom Veteranen</w:t>
      </w:r>
      <w:proofErr w:type="gramEnd"/>
      <w:r>
        <w:rPr>
          <w:b/>
          <w:bCs/>
        </w:rPr>
        <w:t xml:space="preserve"> und Reservistenverein (MR)</w:t>
      </w:r>
    </w:p>
    <w:p w14:paraId="08F0E2D4" w14:textId="4E5C8520" w:rsidR="00D81CD8" w:rsidRDefault="00D81CD8" w:rsidP="00D81CD8">
      <w:pPr>
        <w:pStyle w:val="Termin"/>
      </w:pPr>
      <w:proofErr w:type="spellStart"/>
      <w:r>
        <w:rPr>
          <w:b/>
          <w:bCs/>
          <w:i/>
          <w:iCs/>
        </w:rPr>
        <w:t>Schwindau</w:t>
      </w:r>
      <w:proofErr w:type="spellEnd"/>
      <w:r>
        <w:rPr>
          <w:b/>
          <w:bCs/>
        </w:rPr>
        <w:tab/>
        <w:t>1</w:t>
      </w:r>
      <w:r>
        <w:rPr>
          <w:b/>
          <w:bCs/>
        </w:rPr>
        <w:t>0</w:t>
      </w:r>
      <w:r>
        <w:rPr>
          <w:b/>
          <w:bCs/>
        </w:rPr>
        <w:t xml:space="preserve">:00 </w:t>
      </w:r>
      <w:proofErr w:type="spellStart"/>
      <w:r>
        <w:rPr>
          <w:b/>
          <w:bCs/>
        </w:rPr>
        <w:t>Großschwindau</w:t>
      </w:r>
      <w:proofErr w:type="spellEnd"/>
      <w:r>
        <w:rPr>
          <w:b/>
          <w:bCs/>
        </w:rPr>
        <w:t xml:space="preserve"> - Eucharistiefeier zum Patrozinium </w:t>
      </w:r>
    </w:p>
    <w:p w14:paraId="0831738B" w14:textId="77777777" w:rsidR="0004005E" w:rsidRDefault="0004005E">
      <w:pPr>
        <w:pStyle w:val="Termin"/>
      </w:pPr>
      <w:r>
        <w:rPr>
          <w:b/>
          <w:bCs/>
          <w:i/>
          <w:iCs/>
        </w:rPr>
        <w:t>Schönbrunn</w:t>
      </w:r>
      <w:r>
        <w:rPr>
          <w:b/>
          <w:bCs/>
        </w:rPr>
        <w:tab/>
        <w:t xml:space="preserve">10:00 Wort-Gottes-Feier </w:t>
      </w:r>
    </w:p>
    <w:p w14:paraId="6C2A629A" w14:textId="666DB6F4" w:rsidR="0004005E" w:rsidRDefault="0004005E">
      <w:pPr>
        <w:pStyle w:val="Termin"/>
      </w:pPr>
      <w:r>
        <w:rPr>
          <w:b/>
          <w:bCs/>
          <w:i/>
          <w:iCs/>
        </w:rPr>
        <w:t>Dorfen</w:t>
      </w:r>
      <w:r>
        <w:rPr>
          <w:b/>
          <w:bCs/>
        </w:rPr>
        <w:tab/>
        <w:t>19:00 Pfarrkirche Maria Dorfen: Dekanatsmesse (MR)</w:t>
      </w:r>
    </w:p>
    <w:p w14:paraId="3115963F" w14:textId="77777777" w:rsidR="0004005E" w:rsidRDefault="0004005E">
      <w:pPr>
        <w:pStyle w:val="Tag"/>
      </w:pPr>
      <w:r>
        <w:t>Mi. 30.09.2026</w:t>
      </w:r>
      <w:r>
        <w:tab/>
        <w:t>Hl. Hieronymus, Priester, Kirchenlehrer</w:t>
      </w:r>
    </w:p>
    <w:p w14:paraId="2431C2BC" w14:textId="77777777" w:rsidR="0004005E" w:rsidRDefault="0004005E">
      <w:pPr>
        <w:pStyle w:val="Termin"/>
        <w:rPr>
          <w:b/>
          <w:bCs/>
        </w:rPr>
      </w:pPr>
      <w:r>
        <w:rPr>
          <w:b/>
          <w:bCs/>
          <w:i/>
          <w:iCs/>
        </w:rPr>
        <w:t>Kloster Armstorf</w:t>
      </w:r>
      <w:r>
        <w:rPr>
          <w:b/>
          <w:bCs/>
        </w:rPr>
        <w:tab/>
        <w:t xml:space="preserve">07:30 Eucharistiefeier </w:t>
      </w:r>
    </w:p>
    <w:p w14:paraId="208471C4" w14:textId="1A9DF95D" w:rsidR="00D81CD8" w:rsidRPr="00D81CD8" w:rsidRDefault="00D81CD8">
      <w:pPr>
        <w:pStyle w:val="Termin"/>
        <w:rPr>
          <w:b/>
          <w:bCs/>
        </w:rPr>
      </w:pPr>
      <w:r>
        <w:rPr>
          <w:b/>
          <w:bCs/>
          <w:i/>
          <w:iCs/>
        </w:rPr>
        <w:t>Schönbrunn</w:t>
      </w:r>
      <w:r>
        <w:rPr>
          <w:b/>
          <w:bCs/>
          <w:i/>
          <w:iCs/>
        </w:rPr>
        <w:tab/>
      </w:r>
      <w:r w:rsidRPr="00D81CD8">
        <w:rPr>
          <w:b/>
          <w:bCs/>
        </w:rPr>
        <w:t>19:00 Eucharistiefeier</w:t>
      </w:r>
      <w:r>
        <w:rPr>
          <w:b/>
          <w:bCs/>
        </w:rPr>
        <w:t xml:space="preserve"> (MR)</w:t>
      </w:r>
    </w:p>
    <w:p w14:paraId="06B8B709" w14:textId="77777777" w:rsidR="0004005E" w:rsidRDefault="0004005E">
      <w:pPr>
        <w:pStyle w:val="Tag"/>
      </w:pPr>
      <w:r>
        <w:t>Fr. 02.10.2026</w:t>
      </w:r>
      <w:r>
        <w:tab/>
      </w:r>
      <w:proofErr w:type="spellStart"/>
      <w:r>
        <w:t>Hll</w:t>
      </w:r>
      <w:proofErr w:type="spellEnd"/>
      <w:r>
        <w:t>. Schutzengel</w:t>
      </w:r>
    </w:p>
    <w:p w14:paraId="775278AE" w14:textId="09A0CDB8" w:rsidR="0004005E" w:rsidRDefault="0004005E">
      <w:pPr>
        <w:pStyle w:val="Termin"/>
      </w:pPr>
      <w:proofErr w:type="spellStart"/>
      <w:r>
        <w:rPr>
          <w:b/>
          <w:bCs/>
          <w:i/>
          <w:iCs/>
        </w:rPr>
        <w:lastRenderedPageBreak/>
        <w:t>Wasentegernbach</w:t>
      </w:r>
      <w:proofErr w:type="spellEnd"/>
      <w:r>
        <w:rPr>
          <w:b/>
          <w:bCs/>
        </w:rPr>
        <w:tab/>
        <w:t xml:space="preserve">19:00 </w:t>
      </w:r>
      <w:proofErr w:type="spellStart"/>
      <w:r>
        <w:rPr>
          <w:b/>
          <w:bCs/>
        </w:rPr>
        <w:t>Wasentegernbach</w:t>
      </w:r>
      <w:proofErr w:type="spellEnd"/>
      <w:r>
        <w:rPr>
          <w:b/>
          <w:bCs/>
        </w:rPr>
        <w:t xml:space="preserve"> - Eucharistiefeier (MR)</w:t>
      </w:r>
    </w:p>
    <w:p w14:paraId="31ECB60E" w14:textId="77777777" w:rsidR="0004005E" w:rsidRDefault="0004005E">
      <w:pPr>
        <w:pStyle w:val="Tag"/>
      </w:pPr>
      <w:r>
        <w:t>Sa. 03.10.2026</w:t>
      </w:r>
      <w:r>
        <w:tab/>
        <w:t>Samstag der 26. Woche im Jahreskreis</w:t>
      </w:r>
    </w:p>
    <w:p w14:paraId="645C0171" w14:textId="7900B9EC" w:rsidR="0004005E" w:rsidRDefault="0004005E">
      <w:pPr>
        <w:pStyle w:val="Termin"/>
      </w:pPr>
      <w:r>
        <w:rPr>
          <w:b/>
          <w:bCs/>
          <w:i/>
          <w:iCs/>
        </w:rPr>
        <w:t>Sankt Wolfgang</w:t>
      </w:r>
      <w:r>
        <w:rPr>
          <w:b/>
          <w:bCs/>
        </w:rPr>
        <w:tab/>
        <w:t xml:space="preserve">19:00 Vorabendgottesdienst Wort-Gottes-Feier </w:t>
      </w:r>
    </w:p>
    <w:p w14:paraId="38B04B5B" w14:textId="77777777" w:rsidR="0004005E" w:rsidRDefault="0004005E">
      <w:pPr>
        <w:pStyle w:val="Tag"/>
      </w:pPr>
      <w:r>
        <w:t>So. 04.10.2026</w:t>
      </w:r>
      <w:r>
        <w:tab/>
        <w:t>27. SONNTAG IM JAHRESKREIS</w:t>
      </w:r>
    </w:p>
    <w:p w14:paraId="5E47ACD6" w14:textId="77777777" w:rsidR="0004005E" w:rsidRDefault="0004005E">
      <w:pPr>
        <w:pStyle w:val="Termin"/>
      </w:pPr>
      <w:r>
        <w:rPr>
          <w:b/>
          <w:bCs/>
          <w:i/>
          <w:iCs/>
        </w:rPr>
        <w:t>Kloster Armstorf</w:t>
      </w:r>
      <w:r>
        <w:rPr>
          <w:b/>
          <w:bCs/>
        </w:rPr>
        <w:tab/>
        <w:t xml:space="preserve">07:30 Eucharistiefeier </w:t>
      </w:r>
    </w:p>
    <w:p w14:paraId="7EBE7238" w14:textId="77777777" w:rsidR="0004005E" w:rsidRDefault="0004005E">
      <w:pPr>
        <w:pStyle w:val="Termin"/>
      </w:pPr>
      <w:r>
        <w:rPr>
          <w:b/>
          <w:bCs/>
          <w:i/>
          <w:iCs/>
        </w:rPr>
        <w:t>Sankt Wolfgang</w:t>
      </w:r>
      <w:r>
        <w:rPr>
          <w:b/>
          <w:bCs/>
        </w:rPr>
        <w:tab/>
        <w:t>08:30 Eucharistiefeier (MR)</w:t>
      </w:r>
    </w:p>
    <w:p w14:paraId="6B30BE6F" w14:textId="77777777" w:rsidR="0004005E" w:rsidRDefault="0004005E">
      <w:pPr>
        <w:pStyle w:val="Termin"/>
      </w:pPr>
      <w:r>
        <w:rPr>
          <w:b/>
          <w:bCs/>
          <w:i/>
          <w:iCs/>
        </w:rPr>
        <w:t>Schwindkirchen</w:t>
      </w:r>
      <w:r>
        <w:rPr>
          <w:b/>
          <w:bCs/>
        </w:rPr>
        <w:tab/>
        <w:t xml:space="preserve">10:00 Wort-Gottes-Feier </w:t>
      </w:r>
    </w:p>
    <w:p w14:paraId="48069E56" w14:textId="77777777" w:rsidR="0004005E" w:rsidRDefault="0004005E">
      <w:pPr>
        <w:pStyle w:val="Termin"/>
      </w:pPr>
      <w:r>
        <w:rPr>
          <w:b/>
          <w:bCs/>
          <w:i/>
          <w:iCs/>
        </w:rPr>
        <w:t>Schönbrunn</w:t>
      </w:r>
      <w:r>
        <w:rPr>
          <w:b/>
          <w:bCs/>
        </w:rPr>
        <w:tab/>
        <w:t>10:00 Eucharistiefeier (MR)</w:t>
      </w:r>
    </w:p>
    <w:p w14:paraId="4DBE8C18" w14:textId="77777777" w:rsidR="0004005E" w:rsidRDefault="0004005E">
      <w:pPr>
        <w:pStyle w:val="Tag"/>
      </w:pPr>
      <w:r>
        <w:t>Mi. 07.10.2026</w:t>
      </w:r>
      <w:r>
        <w:tab/>
        <w:t>Gedenktag Unserer Lieben Frau vom Rosenkranz</w:t>
      </w:r>
    </w:p>
    <w:p w14:paraId="221141BF" w14:textId="77777777" w:rsidR="0004005E" w:rsidRDefault="0004005E">
      <w:pPr>
        <w:pStyle w:val="Termin"/>
      </w:pPr>
      <w:r>
        <w:rPr>
          <w:b/>
          <w:bCs/>
          <w:i/>
          <w:iCs/>
        </w:rPr>
        <w:t>Kloster Armstorf</w:t>
      </w:r>
      <w:r>
        <w:rPr>
          <w:b/>
          <w:bCs/>
        </w:rPr>
        <w:tab/>
        <w:t xml:space="preserve">07:30 Eucharistiefeier </w:t>
      </w:r>
    </w:p>
    <w:p w14:paraId="1B1312DA" w14:textId="390A8648" w:rsidR="0004005E" w:rsidRDefault="0004005E">
      <w:pPr>
        <w:pStyle w:val="Termin"/>
      </w:pPr>
      <w:r>
        <w:rPr>
          <w:b/>
          <w:bCs/>
          <w:i/>
          <w:iCs/>
        </w:rPr>
        <w:t>Lappach</w:t>
      </w:r>
      <w:r>
        <w:rPr>
          <w:b/>
          <w:bCs/>
        </w:rPr>
        <w:tab/>
        <w:t xml:space="preserve">19:00 Lappach - Eucharistiefeier zum </w:t>
      </w:r>
      <w:proofErr w:type="spellStart"/>
      <w:r>
        <w:rPr>
          <w:b/>
          <w:bCs/>
        </w:rPr>
        <w:t>PatroziniumSammlung</w:t>
      </w:r>
      <w:proofErr w:type="spellEnd"/>
      <w:r>
        <w:rPr>
          <w:b/>
          <w:bCs/>
        </w:rPr>
        <w:t xml:space="preserve"> für die Renovierung der Filialkirche St. Remigius (MR)</w:t>
      </w:r>
    </w:p>
    <w:p w14:paraId="74F60263" w14:textId="77777777" w:rsidR="0004005E" w:rsidRDefault="0004005E">
      <w:pPr>
        <w:pStyle w:val="Tag"/>
      </w:pPr>
      <w:r>
        <w:t>Sa. 10.10.2026</w:t>
      </w:r>
      <w:r>
        <w:tab/>
        <w:t>Samstag der 27. Woche im Jahreskreis</w:t>
      </w:r>
    </w:p>
    <w:p w14:paraId="1CC689E0" w14:textId="77777777" w:rsidR="0004005E" w:rsidRDefault="0004005E">
      <w:pPr>
        <w:pStyle w:val="Termin"/>
      </w:pPr>
      <w:r>
        <w:rPr>
          <w:b/>
          <w:bCs/>
          <w:i/>
          <w:iCs/>
        </w:rPr>
        <w:t>Schwindkirchen</w:t>
      </w:r>
      <w:r>
        <w:rPr>
          <w:b/>
          <w:bCs/>
        </w:rPr>
        <w:tab/>
        <w:t>UHRZEIT? Vorabendgottesdienst Generalprobe TV-Godi (MR)</w:t>
      </w:r>
    </w:p>
    <w:p w14:paraId="07A41E3C" w14:textId="77777777" w:rsidR="0004005E" w:rsidRDefault="0004005E">
      <w:pPr>
        <w:pStyle w:val="Termin"/>
      </w:pPr>
      <w:r>
        <w:rPr>
          <w:b/>
          <w:bCs/>
          <w:i/>
          <w:iCs/>
        </w:rPr>
        <w:t>Sankt Wolfgang</w:t>
      </w:r>
      <w:r>
        <w:rPr>
          <w:b/>
          <w:bCs/>
        </w:rPr>
        <w:tab/>
        <w:t xml:space="preserve">18:30 Rosenkranz </w:t>
      </w:r>
    </w:p>
    <w:p w14:paraId="3E289EB1" w14:textId="726CF690" w:rsidR="0004005E" w:rsidRDefault="0004005E">
      <w:pPr>
        <w:pStyle w:val="Termin"/>
      </w:pPr>
      <w:r>
        <w:rPr>
          <w:b/>
          <w:bCs/>
          <w:i/>
          <w:iCs/>
        </w:rPr>
        <w:t>Sankt Wolfgang</w:t>
      </w:r>
      <w:r>
        <w:rPr>
          <w:b/>
          <w:bCs/>
        </w:rPr>
        <w:tab/>
        <w:t xml:space="preserve">19:00 Vorabendgottesdienst Wort-Gottes-Feier </w:t>
      </w:r>
    </w:p>
    <w:p w14:paraId="375CBD4D" w14:textId="77777777" w:rsidR="0004005E" w:rsidRDefault="0004005E">
      <w:pPr>
        <w:pStyle w:val="Tag"/>
      </w:pPr>
      <w:r>
        <w:t>So. 11.10.2026</w:t>
      </w:r>
      <w:r>
        <w:tab/>
        <w:t>28. SONNTAG IM JAHRESKREIS</w:t>
      </w:r>
    </w:p>
    <w:p w14:paraId="7BD6F402" w14:textId="77777777" w:rsidR="0004005E" w:rsidRDefault="0004005E">
      <w:pPr>
        <w:pStyle w:val="Termin"/>
      </w:pPr>
      <w:r>
        <w:rPr>
          <w:b/>
          <w:bCs/>
          <w:i/>
          <w:iCs/>
        </w:rPr>
        <w:t>Kloster Armstorf</w:t>
      </w:r>
      <w:r>
        <w:rPr>
          <w:b/>
          <w:bCs/>
        </w:rPr>
        <w:tab/>
        <w:t xml:space="preserve">07:30 Eucharistiefeier </w:t>
      </w:r>
    </w:p>
    <w:p w14:paraId="005BE40C" w14:textId="2CD0CE67" w:rsidR="0004005E" w:rsidRDefault="0004005E">
      <w:pPr>
        <w:pStyle w:val="Termin"/>
      </w:pPr>
      <w:r>
        <w:rPr>
          <w:b/>
          <w:bCs/>
          <w:i/>
          <w:iCs/>
        </w:rPr>
        <w:t>Schwindkirchen</w:t>
      </w:r>
      <w:r>
        <w:rPr>
          <w:b/>
          <w:bCs/>
        </w:rPr>
        <w:tab/>
        <w:t xml:space="preserve">09:30 Fernsehgottesdienst </w:t>
      </w:r>
      <w:r w:rsidR="004C7606">
        <w:rPr>
          <w:b/>
          <w:bCs/>
        </w:rPr>
        <w:t>Eucharistiefeier</w:t>
      </w:r>
      <w:r>
        <w:rPr>
          <w:b/>
          <w:bCs/>
        </w:rPr>
        <w:t xml:space="preserve"> (MR)</w:t>
      </w:r>
    </w:p>
    <w:p w14:paraId="60484273" w14:textId="593BF24A" w:rsidR="0004005E" w:rsidRDefault="0004005E">
      <w:pPr>
        <w:pStyle w:val="Termin"/>
      </w:pPr>
      <w:r>
        <w:rPr>
          <w:b/>
          <w:bCs/>
          <w:i/>
          <w:iCs/>
        </w:rPr>
        <w:t>Sankt Wolfgang</w:t>
      </w:r>
      <w:r>
        <w:rPr>
          <w:b/>
          <w:bCs/>
        </w:rPr>
        <w:tab/>
        <w:t xml:space="preserve">10:00 Wort-Gottes-Feier </w:t>
      </w:r>
    </w:p>
    <w:p w14:paraId="4F2A286B" w14:textId="77777777" w:rsidR="0004005E" w:rsidRDefault="0004005E">
      <w:pPr>
        <w:pStyle w:val="Termin"/>
      </w:pPr>
      <w:r>
        <w:rPr>
          <w:b/>
          <w:bCs/>
          <w:i/>
          <w:iCs/>
        </w:rPr>
        <w:t>Schönbrunn</w:t>
      </w:r>
      <w:r>
        <w:rPr>
          <w:b/>
          <w:bCs/>
        </w:rPr>
        <w:tab/>
        <w:t xml:space="preserve">10:00 Wort-Gottes-Feier </w:t>
      </w:r>
    </w:p>
    <w:p w14:paraId="5F7746E8" w14:textId="77777777" w:rsidR="0004005E" w:rsidRDefault="0004005E">
      <w:pPr>
        <w:pStyle w:val="Termin"/>
      </w:pPr>
      <w:r>
        <w:rPr>
          <w:b/>
          <w:bCs/>
          <w:i/>
          <w:iCs/>
        </w:rPr>
        <w:t>Dorfen</w:t>
      </w:r>
      <w:r>
        <w:rPr>
          <w:b/>
          <w:bCs/>
        </w:rPr>
        <w:tab/>
        <w:t xml:space="preserve">19:00 Pfarrkirche Maria Dorfen: Dekanatsmesse </w:t>
      </w:r>
    </w:p>
    <w:p w14:paraId="7DE817CE" w14:textId="77777777" w:rsidR="0004005E" w:rsidRDefault="0004005E">
      <w:pPr>
        <w:pStyle w:val="Tag"/>
      </w:pPr>
      <w:r>
        <w:t>Di. 13.10.2026</w:t>
      </w:r>
      <w:r>
        <w:tab/>
        <w:t>Dienstag der 28. Woche im Jahreskreis</w:t>
      </w:r>
    </w:p>
    <w:p w14:paraId="5B027B4E" w14:textId="77777777" w:rsidR="0004005E" w:rsidRDefault="0004005E">
      <w:pPr>
        <w:pStyle w:val="Termin"/>
      </w:pPr>
      <w:proofErr w:type="spellStart"/>
      <w:r>
        <w:rPr>
          <w:b/>
          <w:bCs/>
          <w:i/>
          <w:iCs/>
        </w:rPr>
        <w:t>Kolomann</w:t>
      </w:r>
      <w:proofErr w:type="spellEnd"/>
      <w:r>
        <w:rPr>
          <w:b/>
          <w:bCs/>
        </w:rPr>
        <w:tab/>
        <w:t xml:space="preserve">19:00 - Sankt </w:t>
      </w:r>
      <w:proofErr w:type="spellStart"/>
      <w:r>
        <w:rPr>
          <w:b/>
          <w:bCs/>
        </w:rPr>
        <w:t>Kolomann</w:t>
      </w:r>
      <w:proofErr w:type="spellEnd"/>
      <w:r>
        <w:rPr>
          <w:b/>
          <w:bCs/>
        </w:rPr>
        <w:t>- Eucharistiefeier zum Patrozinium Sammlung für die Kirchenrenovierung (MR)</w:t>
      </w:r>
    </w:p>
    <w:p w14:paraId="09414F95" w14:textId="77777777" w:rsidR="0004005E" w:rsidRDefault="0004005E">
      <w:pPr>
        <w:pStyle w:val="Tag"/>
      </w:pPr>
      <w:r>
        <w:t>Mi. 14.10.2026</w:t>
      </w:r>
      <w:r>
        <w:tab/>
        <w:t xml:space="preserve">Hl. </w:t>
      </w:r>
      <w:proofErr w:type="spellStart"/>
      <w:r>
        <w:t>Kallistus</w:t>
      </w:r>
      <w:proofErr w:type="spellEnd"/>
      <w:r>
        <w:t xml:space="preserve"> I., Papst, Märtyrer</w:t>
      </w:r>
    </w:p>
    <w:p w14:paraId="2996BE5A" w14:textId="77777777" w:rsidR="0004005E" w:rsidRDefault="0004005E">
      <w:pPr>
        <w:pStyle w:val="Termin"/>
      </w:pPr>
      <w:r>
        <w:rPr>
          <w:b/>
          <w:bCs/>
          <w:i/>
          <w:iCs/>
        </w:rPr>
        <w:t>Kloster Armstorf</w:t>
      </w:r>
      <w:r>
        <w:rPr>
          <w:b/>
          <w:bCs/>
        </w:rPr>
        <w:tab/>
        <w:t xml:space="preserve">07:30 Eucharistiefeier </w:t>
      </w:r>
    </w:p>
    <w:p w14:paraId="17115784" w14:textId="77777777" w:rsidR="0004005E" w:rsidRDefault="0004005E">
      <w:pPr>
        <w:pStyle w:val="Termin"/>
      </w:pPr>
      <w:r>
        <w:rPr>
          <w:b/>
          <w:bCs/>
          <w:i/>
          <w:iCs/>
        </w:rPr>
        <w:t>Schönbrunn</w:t>
      </w:r>
      <w:r>
        <w:rPr>
          <w:b/>
          <w:bCs/>
        </w:rPr>
        <w:tab/>
        <w:t>19:00 Eucharistiefeier (MR)</w:t>
      </w:r>
    </w:p>
    <w:p w14:paraId="0F572E1C" w14:textId="77777777" w:rsidR="0004005E" w:rsidRDefault="0004005E">
      <w:pPr>
        <w:pStyle w:val="Tag"/>
      </w:pPr>
      <w:r>
        <w:t>Do. 15.10.2026</w:t>
      </w:r>
      <w:r>
        <w:tab/>
        <w:t>Hl. Theresia von Avila, Ordensfrau, Kirchenlehrerin</w:t>
      </w:r>
    </w:p>
    <w:p w14:paraId="1E90A2C5" w14:textId="77777777" w:rsidR="0004005E" w:rsidRDefault="0004005E">
      <w:pPr>
        <w:pStyle w:val="Termin"/>
      </w:pPr>
      <w:proofErr w:type="spellStart"/>
      <w:r>
        <w:rPr>
          <w:b/>
          <w:bCs/>
          <w:i/>
          <w:iCs/>
        </w:rPr>
        <w:t>Wernhardsberg</w:t>
      </w:r>
      <w:proofErr w:type="spellEnd"/>
      <w:r>
        <w:rPr>
          <w:b/>
          <w:bCs/>
        </w:rPr>
        <w:tab/>
        <w:t xml:space="preserve">15:00 - </w:t>
      </w:r>
      <w:proofErr w:type="spellStart"/>
      <w:r>
        <w:rPr>
          <w:b/>
          <w:bCs/>
        </w:rPr>
        <w:t>Wernhardsberg</w:t>
      </w:r>
      <w:proofErr w:type="spellEnd"/>
      <w:r>
        <w:rPr>
          <w:b/>
          <w:bCs/>
        </w:rPr>
        <w:t xml:space="preserve"> - Eucharistiefeier (MR)</w:t>
      </w:r>
    </w:p>
    <w:p w14:paraId="2DC114B1" w14:textId="77777777" w:rsidR="0004005E" w:rsidRDefault="0004005E">
      <w:pPr>
        <w:pStyle w:val="Tag"/>
      </w:pPr>
      <w:r>
        <w:t>Fr. 16.10.2026</w:t>
      </w:r>
      <w:r>
        <w:tab/>
        <w:t>Hl. Hedwig, Herzogin</w:t>
      </w:r>
    </w:p>
    <w:p w14:paraId="63439BD2" w14:textId="77777777" w:rsidR="0004005E" w:rsidRDefault="0004005E">
      <w:pPr>
        <w:pStyle w:val="Termin"/>
      </w:pPr>
      <w:r>
        <w:rPr>
          <w:b/>
          <w:bCs/>
          <w:i/>
          <w:iCs/>
        </w:rPr>
        <w:lastRenderedPageBreak/>
        <w:t>Sankt Wolfgang</w:t>
      </w:r>
      <w:r>
        <w:rPr>
          <w:b/>
          <w:bCs/>
        </w:rPr>
        <w:tab/>
        <w:t>19:00 Eucharistiefeier zur Ewigen Anbetung, anschl. Aussetzung des Allerheiligsten bis ca. 20.00 Uhr (GN)</w:t>
      </w:r>
    </w:p>
    <w:p w14:paraId="33BDB91B" w14:textId="77777777" w:rsidR="0004005E" w:rsidRDefault="0004005E">
      <w:pPr>
        <w:pStyle w:val="Tag"/>
      </w:pPr>
      <w:r>
        <w:t>Sa. 17.10.2026</w:t>
      </w:r>
      <w:r>
        <w:tab/>
        <w:t>Hl. Ignatius v. Antiochien, Bischof, Märtyrer</w:t>
      </w:r>
    </w:p>
    <w:p w14:paraId="10731747" w14:textId="2F045627" w:rsidR="0004005E" w:rsidRDefault="0004005E">
      <w:pPr>
        <w:pStyle w:val="Termin"/>
      </w:pPr>
      <w:r>
        <w:rPr>
          <w:b/>
          <w:bCs/>
          <w:i/>
          <w:iCs/>
        </w:rPr>
        <w:t>Schönbrunn</w:t>
      </w:r>
      <w:r>
        <w:rPr>
          <w:b/>
          <w:bCs/>
        </w:rPr>
        <w:tab/>
        <w:t xml:space="preserve">19:00 Vorabendgottesdienst </w:t>
      </w:r>
      <w:r w:rsidR="004C7606">
        <w:rPr>
          <w:b/>
          <w:bCs/>
        </w:rPr>
        <w:t>Eucharistiefeier</w:t>
      </w:r>
      <w:r w:rsidR="008E349F">
        <w:rPr>
          <w:b/>
          <w:bCs/>
        </w:rPr>
        <w:t xml:space="preserve"> </w:t>
      </w:r>
      <w:r>
        <w:rPr>
          <w:b/>
          <w:bCs/>
        </w:rPr>
        <w:t>(MR)</w:t>
      </w:r>
    </w:p>
    <w:p w14:paraId="2A50C9CC" w14:textId="77777777" w:rsidR="0004005E" w:rsidRDefault="0004005E">
      <w:pPr>
        <w:pStyle w:val="Tag"/>
      </w:pPr>
      <w:r>
        <w:t>So. 18.10.2026</w:t>
      </w:r>
      <w:r>
        <w:tab/>
        <w:t>29. SONNTAG IM JAHRESKREIS</w:t>
      </w:r>
    </w:p>
    <w:p w14:paraId="785A6A20" w14:textId="77777777" w:rsidR="0004005E" w:rsidRDefault="0004005E">
      <w:pPr>
        <w:pStyle w:val="Termin"/>
      </w:pPr>
      <w:r>
        <w:rPr>
          <w:b/>
          <w:bCs/>
          <w:i/>
          <w:iCs/>
        </w:rPr>
        <w:t>Kloster Armstorf</w:t>
      </w:r>
      <w:r>
        <w:rPr>
          <w:b/>
          <w:bCs/>
        </w:rPr>
        <w:tab/>
        <w:t xml:space="preserve">07:30 Eucharistiefeier </w:t>
      </w:r>
    </w:p>
    <w:p w14:paraId="3FA657B8" w14:textId="222A355B" w:rsidR="0004005E" w:rsidRDefault="0004005E">
      <w:pPr>
        <w:pStyle w:val="Termin"/>
      </w:pPr>
      <w:r>
        <w:rPr>
          <w:b/>
          <w:bCs/>
          <w:i/>
          <w:iCs/>
        </w:rPr>
        <w:t>Schwindkirchen</w:t>
      </w:r>
      <w:r>
        <w:rPr>
          <w:b/>
          <w:bCs/>
        </w:rPr>
        <w:tab/>
        <w:t>08:30 Gottesdienst aller Schützenvereine der Pfarrei mit Fahnenabordnungen</w:t>
      </w:r>
      <w:r w:rsidR="008E349F">
        <w:rPr>
          <w:b/>
          <w:bCs/>
        </w:rPr>
        <w:t xml:space="preserve"> </w:t>
      </w:r>
      <w:r>
        <w:rPr>
          <w:b/>
          <w:bCs/>
        </w:rPr>
        <w:t>(MR)</w:t>
      </w:r>
    </w:p>
    <w:p w14:paraId="6B7FFEB0" w14:textId="78587DE0" w:rsidR="0004005E" w:rsidRDefault="0004005E">
      <w:pPr>
        <w:pStyle w:val="Termin"/>
      </w:pPr>
      <w:r>
        <w:rPr>
          <w:b/>
          <w:bCs/>
          <w:i/>
          <w:iCs/>
        </w:rPr>
        <w:t>Sankt Wolfgang</w:t>
      </w:r>
      <w:r>
        <w:rPr>
          <w:b/>
          <w:bCs/>
        </w:rPr>
        <w:tab/>
        <w:t>10:00 Eucharistiefeier</w:t>
      </w:r>
      <w:r w:rsidR="008E349F">
        <w:rPr>
          <w:b/>
          <w:bCs/>
        </w:rPr>
        <w:t xml:space="preserve"> </w:t>
      </w:r>
      <w:r>
        <w:rPr>
          <w:b/>
          <w:bCs/>
        </w:rPr>
        <w:t>(MR)</w:t>
      </w:r>
    </w:p>
    <w:p w14:paraId="285AA5C4" w14:textId="7AF79EAF" w:rsidR="0004005E" w:rsidRDefault="0004005E">
      <w:pPr>
        <w:pStyle w:val="Termin"/>
      </w:pPr>
      <w:r>
        <w:rPr>
          <w:b/>
          <w:bCs/>
          <w:i/>
          <w:iCs/>
        </w:rPr>
        <w:t>Schönbrunn</w:t>
      </w:r>
      <w:r>
        <w:rPr>
          <w:b/>
          <w:bCs/>
        </w:rPr>
        <w:tab/>
        <w:t>10:00 Wort-Gottes-Feier</w:t>
      </w:r>
      <w:r w:rsidR="008E349F">
        <w:rPr>
          <w:b/>
          <w:bCs/>
        </w:rPr>
        <w:t xml:space="preserve"> </w:t>
      </w:r>
    </w:p>
    <w:p w14:paraId="732B416D" w14:textId="77777777" w:rsidR="0004005E" w:rsidRDefault="0004005E">
      <w:pPr>
        <w:pStyle w:val="Termin"/>
      </w:pPr>
      <w:r>
        <w:rPr>
          <w:b/>
          <w:bCs/>
          <w:i/>
          <w:iCs/>
        </w:rPr>
        <w:t>Dorfen</w:t>
      </w:r>
      <w:r>
        <w:rPr>
          <w:b/>
          <w:bCs/>
        </w:rPr>
        <w:tab/>
        <w:t xml:space="preserve">19:00 Pfarrkirche Maria Dorfen: Dekanatsmesse </w:t>
      </w:r>
    </w:p>
    <w:p w14:paraId="5D79DD12" w14:textId="77777777" w:rsidR="0004005E" w:rsidRDefault="0004005E">
      <w:pPr>
        <w:pStyle w:val="Tag"/>
      </w:pPr>
      <w:r>
        <w:t>Mi. 21.10.2026</w:t>
      </w:r>
      <w:r>
        <w:tab/>
        <w:t>Hl. Ursula u. Gefährtinnen, Märtyrinnen</w:t>
      </w:r>
    </w:p>
    <w:p w14:paraId="2722D9BA" w14:textId="77777777" w:rsidR="0004005E" w:rsidRDefault="0004005E">
      <w:pPr>
        <w:pStyle w:val="Termin"/>
      </w:pPr>
      <w:r>
        <w:rPr>
          <w:b/>
          <w:bCs/>
          <w:i/>
          <w:iCs/>
        </w:rPr>
        <w:t>Kloster Armstorf</w:t>
      </w:r>
      <w:r>
        <w:rPr>
          <w:b/>
          <w:bCs/>
        </w:rPr>
        <w:tab/>
        <w:t xml:space="preserve">07:30 Eucharistiefeier </w:t>
      </w:r>
    </w:p>
    <w:p w14:paraId="0CB2352A" w14:textId="77777777" w:rsidR="0004005E" w:rsidRDefault="0004005E">
      <w:pPr>
        <w:pStyle w:val="Tag"/>
      </w:pPr>
      <w:r>
        <w:t>Sa. 24.10.2026</w:t>
      </w:r>
      <w:r>
        <w:tab/>
        <w:t xml:space="preserve">Hl. Antonius Maria </w:t>
      </w:r>
      <w:proofErr w:type="spellStart"/>
      <w:r>
        <w:t>Claret</w:t>
      </w:r>
      <w:proofErr w:type="spellEnd"/>
      <w:r>
        <w:t>, Bischof, Ordensgründer</w:t>
      </w:r>
    </w:p>
    <w:p w14:paraId="30C0C204" w14:textId="7D5A8337" w:rsidR="0004005E" w:rsidRDefault="0004005E">
      <w:pPr>
        <w:pStyle w:val="Termin"/>
      </w:pPr>
      <w:r>
        <w:rPr>
          <w:b/>
          <w:bCs/>
          <w:i/>
          <w:iCs/>
        </w:rPr>
        <w:t>Sankt Wolfgang</w:t>
      </w:r>
      <w:r>
        <w:rPr>
          <w:b/>
          <w:bCs/>
        </w:rPr>
        <w:tab/>
        <w:t xml:space="preserve">19:00 Vorabendgottesdienst </w:t>
      </w:r>
      <w:r w:rsidR="004C7606">
        <w:rPr>
          <w:b/>
          <w:bCs/>
        </w:rPr>
        <w:t>Eucharistiefeier</w:t>
      </w:r>
      <w:r>
        <w:rPr>
          <w:b/>
          <w:bCs/>
        </w:rPr>
        <w:t xml:space="preserve"> </w:t>
      </w:r>
    </w:p>
    <w:p w14:paraId="6DDFDF81" w14:textId="77777777" w:rsidR="0004005E" w:rsidRDefault="0004005E">
      <w:pPr>
        <w:pStyle w:val="Tag"/>
      </w:pPr>
      <w:r>
        <w:t>So. 25.10.2026</w:t>
      </w:r>
      <w:r>
        <w:tab/>
        <w:t>30. SONNTAG IM JAHRESKREIS</w:t>
      </w:r>
    </w:p>
    <w:p w14:paraId="26EC9080" w14:textId="77777777" w:rsidR="0004005E" w:rsidRDefault="0004005E">
      <w:pPr>
        <w:pStyle w:val="Termin"/>
      </w:pPr>
      <w:r>
        <w:rPr>
          <w:b/>
          <w:bCs/>
          <w:i/>
          <w:iCs/>
        </w:rPr>
        <w:t>Kloster Armstorf</w:t>
      </w:r>
      <w:r>
        <w:rPr>
          <w:b/>
          <w:bCs/>
        </w:rPr>
        <w:tab/>
        <w:t xml:space="preserve">07:30 Eucharistiefeier </w:t>
      </w:r>
    </w:p>
    <w:p w14:paraId="5C703DD0" w14:textId="05930DD7" w:rsidR="0004005E" w:rsidRDefault="0004005E">
      <w:pPr>
        <w:pStyle w:val="Termin"/>
      </w:pPr>
      <w:r>
        <w:rPr>
          <w:b/>
          <w:bCs/>
          <w:i/>
          <w:iCs/>
        </w:rPr>
        <w:t>Schwindkirchen</w:t>
      </w:r>
      <w:r>
        <w:rPr>
          <w:b/>
          <w:bCs/>
        </w:rPr>
        <w:tab/>
        <w:t xml:space="preserve">10:00 Wort-Gottes-Feier </w:t>
      </w:r>
    </w:p>
    <w:p w14:paraId="5900410F" w14:textId="77777777" w:rsidR="0004005E" w:rsidRDefault="0004005E">
      <w:pPr>
        <w:pStyle w:val="Termin"/>
      </w:pPr>
      <w:r>
        <w:rPr>
          <w:b/>
          <w:bCs/>
          <w:i/>
          <w:iCs/>
        </w:rPr>
        <w:t>Sankt Wolfgang</w:t>
      </w:r>
      <w:r>
        <w:rPr>
          <w:b/>
          <w:bCs/>
        </w:rPr>
        <w:tab/>
        <w:t xml:space="preserve">10:00 Wort-Gottes-Feier Gebetsgedenken </w:t>
      </w:r>
    </w:p>
    <w:p w14:paraId="79CCB6E2" w14:textId="5F22D51C" w:rsidR="0004005E" w:rsidRDefault="0004005E">
      <w:pPr>
        <w:pStyle w:val="Termin"/>
      </w:pPr>
      <w:r>
        <w:rPr>
          <w:b/>
          <w:bCs/>
          <w:i/>
          <w:iCs/>
        </w:rPr>
        <w:t>Schönbrunn</w:t>
      </w:r>
      <w:r>
        <w:rPr>
          <w:b/>
          <w:bCs/>
        </w:rPr>
        <w:tab/>
      </w:r>
      <w:r w:rsidR="008E349F">
        <w:rPr>
          <w:b/>
          <w:bCs/>
        </w:rPr>
        <w:t>09</w:t>
      </w:r>
      <w:r>
        <w:rPr>
          <w:b/>
          <w:bCs/>
        </w:rPr>
        <w:t>:</w:t>
      </w:r>
      <w:r w:rsidR="008E349F">
        <w:rPr>
          <w:b/>
          <w:bCs/>
        </w:rPr>
        <w:t>3</w:t>
      </w:r>
      <w:r>
        <w:rPr>
          <w:b/>
          <w:bCs/>
        </w:rPr>
        <w:t xml:space="preserve">0 Eucharistiefeier </w:t>
      </w:r>
      <w:r w:rsidR="008E349F">
        <w:rPr>
          <w:b/>
          <w:bCs/>
        </w:rPr>
        <w:t>der Männerkongregation</w:t>
      </w:r>
    </w:p>
    <w:p w14:paraId="3D910585" w14:textId="77777777" w:rsidR="0004005E" w:rsidRDefault="0004005E">
      <w:pPr>
        <w:pStyle w:val="Termin"/>
      </w:pPr>
      <w:r>
        <w:rPr>
          <w:b/>
          <w:bCs/>
          <w:i/>
          <w:iCs/>
        </w:rPr>
        <w:t>Dorfen</w:t>
      </w:r>
      <w:r>
        <w:rPr>
          <w:b/>
          <w:bCs/>
        </w:rPr>
        <w:tab/>
        <w:t xml:space="preserve">19:00 Pfarrkirche Maria Dorfen: Dekanatsmesse </w:t>
      </w:r>
    </w:p>
    <w:p w14:paraId="7F8D9E3F" w14:textId="77777777" w:rsidR="0004005E" w:rsidRDefault="0004005E">
      <w:pPr>
        <w:pStyle w:val="Tag"/>
      </w:pPr>
      <w:r>
        <w:t>Mi. 28.10.2026</w:t>
      </w:r>
      <w:r>
        <w:tab/>
        <w:t>HL. SIMON UND HL. JUDAS, Apostel</w:t>
      </w:r>
    </w:p>
    <w:p w14:paraId="76FCDC68" w14:textId="77777777" w:rsidR="0004005E" w:rsidRDefault="0004005E">
      <w:pPr>
        <w:pStyle w:val="Termin"/>
      </w:pPr>
      <w:r>
        <w:rPr>
          <w:b/>
          <w:bCs/>
          <w:i/>
          <w:iCs/>
        </w:rPr>
        <w:t>Kloster Armstorf</w:t>
      </w:r>
      <w:r>
        <w:rPr>
          <w:b/>
          <w:bCs/>
        </w:rPr>
        <w:tab/>
        <w:t xml:space="preserve">07:30 Eucharistiefeier </w:t>
      </w:r>
    </w:p>
    <w:p w14:paraId="6FDB86FC" w14:textId="147D32DC" w:rsidR="0004005E" w:rsidRDefault="0004005E">
      <w:pPr>
        <w:pStyle w:val="Termin"/>
      </w:pPr>
      <w:r>
        <w:rPr>
          <w:b/>
          <w:bCs/>
          <w:i/>
          <w:iCs/>
        </w:rPr>
        <w:t>S</w:t>
      </w:r>
      <w:r w:rsidR="00713FC3">
        <w:rPr>
          <w:b/>
          <w:bCs/>
          <w:i/>
          <w:iCs/>
        </w:rPr>
        <w:t>chönbrunn</w:t>
      </w:r>
      <w:r>
        <w:rPr>
          <w:b/>
          <w:bCs/>
        </w:rPr>
        <w:tab/>
        <w:t>19:00 Eucharistiefeier (MR)</w:t>
      </w:r>
    </w:p>
    <w:p w14:paraId="60F64656" w14:textId="77777777" w:rsidR="0004005E" w:rsidRDefault="0004005E">
      <w:pPr>
        <w:pStyle w:val="Tag"/>
      </w:pPr>
      <w:r>
        <w:t>Fr. 30.10.2026</w:t>
      </w:r>
      <w:r>
        <w:tab/>
        <w:t>Freitag der 30. Woche im Jahreskreis</w:t>
      </w:r>
    </w:p>
    <w:p w14:paraId="62F5356B" w14:textId="17EBF1F5" w:rsidR="0004005E" w:rsidRDefault="0004005E">
      <w:pPr>
        <w:pStyle w:val="Termin"/>
      </w:pPr>
      <w:r>
        <w:rPr>
          <w:b/>
          <w:bCs/>
          <w:i/>
          <w:iCs/>
        </w:rPr>
        <w:t>Kloster Moosen</w:t>
      </w:r>
      <w:r>
        <w:rPr>
          <w:b/>
          <w:bCs/>
        </w:rPr>
        <w:tab/>
        <w:t>19:00 Kloster Moosen - Eucharistiefeier (MR)</w:t>
      </w:r>
    </w:p>
    <w:p w14:paraId="740F4473" w14:textId="77777777" w:rsidR="0004005E" w:rsidRDefault="0004005E">
      <w:pPr>
        <w:pStyle w:val="Tag"/>
      </w:pPr>
      <w:r>
        <w:t>Sa. 31.10.2026</w:t>
      </w:r>
      <w:r>
        <w:tab/>
        <w:t>Hl. Wolfgang, Bischof v. Regensburg</w:t>
      </w:r>
    </w:p>
    <w:p w14:paraId="08C1F647" w14:textId="51AE02A5" w:rsidR="0004005E" w:rsidRDefault="0004005E">
      <w:pPr>
        <w:pStyle w:val="Termin"/>
      </w:pPr>
      <w:proofErr w:type="spellStart"/>
      <w:r>
        <w:rPr>
          <w:b/>
          <w:bCs/>
          <w:i/>
          <w:iCs/>
        </w:rPr>
        <w:t>Wasentegernbach</w:t>
      </w:r>
      <w:proofErr w:type="spellEnd"/>
      <w:r>
        <w:rPr>
          <w:b/>
          <w:bCs/>
        </w:rPr>
        <w:tab/>
        <w:t xml:space="preserve">17:45 </w:t>
      </w:r>
      <w:proofErr w:type="gramStart"/>
      <w:r>
        <w:rPr>
          <w:b/>
          <w:bCs/>
        </w:rPr>
        <w:t xml:space="preserve">-  </w:t>
      </w:r>
      <w:proofErr w:type="spellStart"/>
      <w:r>
        <w:rPr>
          <w:b/>
          <w:bCs/>
        </w:rPr>
        <w:t>Wasentegernbach</w:t>
      </w:r>
      <w:proofErr w:type="spellEnd"/>
      <w:proofErr w:type="gramEnd"/>
      <w:r>
        <w:rPr>
          <w:b/>
          <w:bCs/>
        </w:rPr>
        <w:t xml:space="preserve"> -  Gottesdienst vom Trachtenverein für + Mitglieder (MR)</w:t>
      </w:r>
    </w:p>
    <w:p w14:paraId="06A8E6A3" w14:textId="16680AFF" w:rsidR="0004005E" w:rsidRDefault="0004005E">
      <w:pPr>
        <w:pStyle w:val="Termin"/>
      </w:pPr>
      <w:r>
        <w:rPr>
          <w:b/>
          <w:bCs/>
          <w:i/>
          <w:iCs/>
        </w:rPr>
        <w:t>Sankt Wolfgang</w:t>
      </w:r>
      <w:r>
        <w:rPr>
          <w:b/>
          <w:bCs/>
        </w:rPr>
        <w:tab/>
        <w:t xml:space="preserve">19:00 Eucharistiefeier feierlicher </w:t>
      </w:r>
      <w:r w:rsidR="004C7606">
        <w:rPr>
          <w:b/>
          <w:bCs/>
        </w:rPr>
        <w:t>Eucharistiefeier</w:t>
      </w:r>
      <w:r>
        <w:rPr>
          <w:b/>
          <w:bCs/>
        </w:rPr>
        <w:t xml:space="preserve"> zum Kirchenpatrozinium, musikalisch gestaltet mit dem Kirchenchor, anschließend Pfarrfamilienabend (MR)</w:t>
      </w:r>
    </w:p>
    <w:p w14:paraId="18A4BE6E" w14:textId="77777777" w:rsidR="0004005E" w:rsidRDefault="0004005E">
      <w:pPr>
        <w:pStyle w:val="Tag"/>
      </w:pPr>
      <w:r>
        <w:lastRenderedPageBreak/>
        <w:t>So. 01.11.2026</w:t>
      </w:r>
      <w:r>
        <w:tab/>
        <w:t>ALLERHEILIGEN</w:t>
      </w:r>
    </w:p>
    <w:p w14:paraId="032A32D1" w14:textId="77777777" w:rsidR="0004005E" w:rsidRDefault="0004005E">
      <w:pPr>
        <w:pStyle w:val="Termin"/>
      </w:pPr>
      <w:r>
        <w:rPr>
          <w:b/>
          <w:bCs/>
          <w:i/>
          <w:iCs/>
        </w:rPr>
        <w:t>Kloster Armstorf</w:t>
      </w:r>
      <w:r>
        <w:rPr>
          <w:b/>
          <w:bCs/>
        </w:rPr>
        <w:tab/>
        <w:t xml:space="preserve">07:30 Eucharistiefeier </w:t>
      </w:r>
    </w:p>
    <w:p w14:paraId="04EC3FE4" w14:textId="77777777" w:rsidR="0004005E" w:rsidRDefault="0004005E">
      <w:pPr>
        <w:pStyle w:val="Termin"/>
      </w:pPr>
      <w:r>
        <w:rPr>
          <w:b/>
          <w:bCs/>
          <w:i/>
          <w:iCs/>
        </w:rPr>
        <w:t>Schönbrunn</w:t>
      </w:r>
      <w:r>
        <w:rPr>
          <w:b/>
          <w:bCs/>
        </w:rPr>
        <w:tab/>
        <w:t>08:30 Eucharistiefeier mit Totengedenken und Gräbersegnung (MR)</w:t>
      </w:r>
    </w:p>
    <w:p w14:paraId="765BB7A3" w14:textId="77777777" w:rsidR="0004005E" w:rsidRDefault="0004005E">
      <w:pPr>
        <w:pStyle w:val="Termin"/>
      </w:pPr>
      <w:proofErr w:type="spellStart"/>
      <w:r>
        <w:rPr>
          <w:b/>
          <w:bCs/>
          <w:i/>
          <w:iCs/>
        </w:rPr>
        <w:t>Schwindau</w:t>
      </w:r>
      <w:proofErr w:type="spellEnd"/>
      <w:r>
        <w:rPr>
          <w:b/>
          <w:bCs/>
        </w:rPr>
        <w:tab/>
        <w:t xml:space="preserve">10:00 - </w:t>
      </w:r>
      <w:proofErr w:type="spellStart"/>
      <w:r>
        <w:rPr>
          <w:b/>
          <w:bCs/>
        </w:rPr>
        <w:t>Schwindau</w:t>
      </w:r>
      <w:proofErr w:type="spellEnd"/>
      <w:r>
        <w:rPr>
          <w:b/>
          <w:bCs/>
        </w:rPr>
        <w:t xml:space="preserve"> - Andacht für die Verstorbenen mit Totengedenken und anschließender Gräbersegnung </w:t>
      </w:r>
    </w:p>
    <w:p w14:paraId="37A0E6AF" w14:textId="77777777" w:rsidR="0004005E" w:rsidRDefault="0004005E">
      <w:pPr>
        <w:pStyle w:val="Termin"/>
      </w:pPr>
      <w:r>
        <w:rPr>
          <w:b/>
          <w:bCs/>
          <w:i/>
          <w:iCs/>
        </w:rPr>
        <w:t>Schwindkirchen</w:t>
      </w:r>
      <w:r>
        <w:rPr>
          <w:b/>
          <w:bCs/>
        </w:rPr>
        <w:tab/>
        <w:t>10:15 Eucharistiefeier mit Totengedenken und anschließender Gräbersegnung im alten und im neuen Friedhof (MR)</w:t>
      </w:r>
    </w:p>
    <w:p w14:paraId="32BEA9A8" w14:textId="77777777" w:rsidR="0004005E" w:rsidRDefault="0004005E">
      <w:pPr>
        <w:pStyle w:val="Termin"/>
      </w:pPr>
      <w:r>
        <w:rPr>
          <w:b/>
          <w:bCs/>
          <w:i/>
          <w:iCs/>
        </w:rPr>
        <w:t>Lappach</w:t>
      </w:r>
      <w:r>
        <w:rPr>
          <w:b/>
          <w:bCs/>
        </w:rPr>
        <w:tab/>
        <w:t>14:00 - Lappach - Wortgottesdienst mit Totengedenken und anschließender Gräbersegnung (GN)</w:t>
      </w:r>
    </w:p>
    <w:p w14:paraId="4D040B13" w14:textId="77777777" w:rsidR="0004005E" w:rsidRDefault="0004005E">
      <w:pPr>
        <w:pStyle w:val="Tag"/>
      </w:pPr>
      <w:r>
        <w:t>Mo. 02.11.2026</w:t>
      </w:r>
      <w:r>
        <w:tab/>
        <w:t>ALLERSEELEN</w:t>
      </w:r>
    </w:p>
    <w:p w14:paraId="3A937C97" w14:textId="77777777" w:rsidR="0004005E" w:rsidRDefault="0004005E">
      <w:pPr>
        <w:pStyle w:val="Termin"/>
      </w:pPr>
      <w:r>
        <w:rPr>
          <w:b/>
          <w:bCs/>
          <w:i/>
          <w:iCs/>
        </w:rPr>
        <w:t>Schwindkirchen</w:t>
      </w:r>
      <w:r>
        <w:rPr>
          <w:b/>
          <w:bCs/>
        </w:rPr>
        <w:tab/>
        <w:t>19:00 Requiem für alle Verstorbenen der Pfarrei; Sammlung für die Priesterausbildung in Osteuropa (MR)</w:t>
      </w:r>
    </w:p>
    <w:p w14:paraId="471F6EA4" w14:textId="77777777" w:rsidR="0004005E" w:rsidRDefault="0004005E">
      <w:pPr>
        <w:pStyle w:val="Termin"/>
      </w:pPr>
      <w:r>
        <w:rPr>
          <w:b/>
          <w:bCs/>
          <w:i/>
          <w:iCs/>
        </w:rPr>
        <w:t>Sankt Wolfgang</w:t>
      </w:r>
      <w:r>
        <w:rPr>
          <w:b/>
          <w:bCs/>
        </w:rPr>
        <w:tab/>
        <w:t>19:00 Eucharistiefeier zum Allerseelentag (GN)</w:t>
      </w:r>
    </w:p>
    <w:p w14:paraId="1BE475DA" w14:textId="77777777" w:rsidR="0004005E" w:rsidRDefault="0004005E">
      <w:pPr>
        <w:pStyle w:val="Tag"/>
      </w:pPr>
      <w:r>
        <w:t>Mi. 04.11.2026</w:t>
      </w:r>
      <w:r>
        <w:tab/>
        <w:t>Hl. Karl Borromäus, Bischof</w:t>
      </w:r>
    </w:p>
    <w:p w14:paraId="2689F1BB" w14:textId="77777777" w:rsidR="0004005E" w:rsidRDefault="0004005E">
      <w:pPr>
        <w:pStyle w:val="Termin"/>
      </w:pPr>
      <w:r>
        <w:rPr>
          <w:b/>
          <w:bCs/>
          <w:i/>
          <w:iCs/>
        </w:rPr>
        <w:t>Kloster Armstorf</w:t>
      </w:r>
      <w:r>
        <w:rPr>
          <w:b/>
          <w:bCs/>
        </w:rPr>
        <w:tab/>
        <w:t xml:space="preserve">07:30 Eucharistiefeier </w:t>
      </w:r>
    </w:p>
    <w:p w14:paraId="150B5BFE" w14:textId="77777777" w:rsidR="0004005E" w:rsidRDefault="0004005E">
      <w:pPr>
        <w:pStyle w:val="Termin"/>
      </w:pPr>
      <w:proofErr w:type="spellStart"/>
      <w:r>
        <w:rPr>
          <w:b/>
          <w:bCs/>
          <w:i/>
          <w:iCs/>
        </w:rPr>
        <w:t>Schwindau</w:t>
      </w:r>
      <w:proofErr w:type="spellEnd"/>
      <w:r>
        <w:rPr>
          <w:b/>
          <w:bCs/>
        </w:rPr>
        <w:tab/>
        <w:t xml:space="preserve">19:00 </w:t>
      </w:r>
      <w:proofErr w:type="spellStart"/>
      <w:r>
        <w:rPr>
          <w:b/>
          <w:bCs/>
        </w:rPr>
        <w:t>Großschwindau</w:t>
      </w:r>
      <w:proofErr w:type="spellEnd"/>
      <w:r>
        <w:rPr>
          <w:b/>
          <w:bCs/>
        </w:rPr>
        <w:t xml:space="preserve"> - Eucharistiefeier (MR)</w:t>
      </w:r>
    </w:p>
    <w:p w14:paraId="6FD4D691" w14:textId="77777777" w:rsidR="0004005E" w:rsidRDefault="0004005E">
      <w:pPr>
        <w:pStyle w:val="Tag"/>
      </w:pPr>
      <w:r>
        <w:t>Do. 05.11.2026</w:t>
      </w:r>
      <w:r>
        <w:tab/>
        <w:t>Sel. Bernhard Lichtenberg, Priester, Märtyrer</w:t>
      </w:r>
    </w:p>
    <w:p w14:paraId="53387AD3" w14:textId="77777777" w:rsidR="0004005E" w:rsidRDefault="0004005E">
      <w:pPr>
        <w:pStyle w:val="Termin"/>
      </w:pPr>
      <w:proofErr w:type="spellStart"/>
      <w:r>
        <w:rPr>
          <w:b/>
          <w:bCs/>
          <w:i/>
          <w:iCs/>
        </w:rPr>
        <w:t>Wernhardsberg</w:t>
      </w:r>
      <w:proofErr w:type="spellEnd"/>
      <w:r>
        <w:rPr>
          <w:b/>
          <w:bCs/>
        </w:rPr>
        <w:tab/>
        <w:t xml:space="preserve">15:00 - </w:t>
      </w:r>
      <w:proofErr w:type="spellStart"/>
      <w:r>
        <w:rPr>
          <w:b/>
          <w:bCs/>
        </w:rPr>
        <w:t>Wernhardsberg</w:t>
      </w:r>
      <w:proofErr w:type="spellEnd"/>
      <w:r>
        <w:rPr>
          <w:b/>
          <w:bCs/>
        </w:rPr>
        <w:t xml:space="preserve"> - Eucharistiefeier (MR)</w:t>
      </w:r>
    </w:p>
    <w:p w14:paraId="38CCDE20" w14:textId="77777777" w:rsidR="0004005E" w:rsidRDefault="0004005E">
      <w:pPr>
        <w:pStyle w:val="Tag"/>
      </w:pPr>
      <w:r>
        <w:t>Fr. 06.11.2026</w:t>
      </w:r>
      <w:r>
        <w:tab/>
        <w:t>Hl. Leonhard, Einsiedler</w:t>
      </w:r>
    </w:p>
    <w:p w14:paraId="26723390" w14:textId="4FFC64D2" w:rsidR="0004005E" w:rsidRDefault="0004005E">
      <w:pPr>
        <w:pStyle w:val="Termin"/>
      </w:pPr>
      <w:r>
        <w:rPr>
          <w:b/>
          <w:bCs/>
          <w:i/>
          <w:iCs/>
        </w:rPr>
        <w:t>Schwindkirchen</w:t>
      </w:r>
      <w:r>
        <w:rPr>
          <w:b/>
          <w:bCs/>
        </w:rPr>
        <w:tab/>
        <w:t xml:space="preserve">19:00 Eucharistiefeier </w:t>
      </w:r>
      <w:r w:rsidR="00713FC3">
        <w:rPr>
          <w:b/>
          <w:bCs/>
        </w:rPr>
        <w:t>(MR)</w:t>
      </w:r>
    </w:p>
    <w:p w14:paraId="0630EF29" w14:textId="77777777" w:rsidR="0004005E" w:rsidRDefault="0004005E">
      <w:pPr>
        <w:pStyle w:val="Tag"/>
      </w:pPr>
      <w:r>
        <w:t>Sa. 07.11.2026</w:t>
      </w:r>
      <w:r>
        <w:tab/>
        <w:t xml:space="preserve">Hl. </w:t>
      </w:r>
      <w:proofErr w:type="spellStart"/>
      <w:r>
        <w:t>Wilibrord</w:t>
      </w:r>
      <w:proofErr w:type="spellEnd"/>
      <w:r>
        <w:t>, Bischof, Glaubensbote</w:t>
      </w:r>
    </w:p>
    <w:p w14:paraId="0C5ABC3F" w14:textId="77777777" w:rsidR="0004005E" w:rsidRDefault="0004005E">
      <w:pPr>
        <w:pStyle w:val="Termin"/>
      </w:pPr>
      <w:proofErr w:type="spellStart"/>
      <w:r>
        <w:rPr>
          <w:b/>
          <w:bCs/>
          <w:i/>
          <w:iCs/>
        </w:rPr>
        <w:t>Grüngiebing</w:t>
      </w:r>
      <w:proofErr w:type="spellEnd"/>
      <w:r>
        <w:rPr>
          <w:b/>
          <w:bCs/>
        </w:rPr>
        <w:tab/>
        <w:t xml:space="preserve">09:30 - </w:t>
      </w:r>
      <w:proofErr w:type="spellStart"/>
      <w:r>
        <w:rPr>
          <w:b/>
          <w:bCs/>
        </w:rPr>
        <w:t>Grüngiebing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-  Requiem</w:t>
      </w:r>
      <w:proofErr w:type="gramEnd"/>
      <w:r>
        <w:rPr>
          <w:b/>
          <w:bCs/>
        </w:rPr>
        <w:t xml:space="preserve"> für die Verstorbenen der Filialkirche mit </w:t>
      </w:r>
      <w:proofErr w:type="spellStart"/>
      <w:r>
        <w:rPr>
          <w:b/>
          <w:bCs/>
        </w:rPr>
        <w:t>anschießender</w:t>
      </w:r>
      <w:proofErr w:type="spellEnd"/>
      <w:r>
        <w:rPr>
          <w:b/>
          <w:bCs/>
        </w:rPr>
        <w:t>. Gräbersegnung (MR)</w:t>
      </w:r>
    </w:p>
    <w:p w14:paraId="2F0BD705" w14:textId="4CA9996B" w:rsidR="0004005E" w:rsidRDefault="0004005E">
      <w:pPr>
        <w:pStyle w:val="Termin"/>
      </w:pPr>
      <w:r>
        <w:rPr>
          <w:b/>
          <w:bCs/>
          <w:i/>
          <w:iCs/>
        </w:rPr>
        <w:t>Sankt Wolfgang</w:t>
      </w:r>
      <w:r>
        <w:rPr>
          <w:b/>
          <w:bCs/>
        </w:rPr>
        <w:tab/>
        <w:t>19:00 Vorabendgottesdienst Wort-Gottes-Feier Gebetsgedenken</w:t>
      </w:r>
      <w:r w:rsidR="00713FC3">
        <w:rPr>
          <w:b/>
          <w:bCs/>
        </w:rPr>
        <w:t xml:space="preserve"> </w:t>
      </w:r>
    </w:p>
    <w:p w14:paraId="7444A598" w14:textId="52CDA7AB" w:rsidR="0004005E" w:rsidRDefault="0004005E">
      <w:pPr>
        <w:pStyle w:val="Termin"/>
      </w:pPr>
      <w:r>
        <w:rPr>
          <w:b/>
          <w:bCs/>
          <w:i/>
          <w:iCs/>
        </w:rPr>
        <w:t>Sch</w:t>
      </w:r>
      <w:r w:rsidR="004C7606">
        <w:rPr>
          <w:b/>
          <w:bCs/>
          <w:i/>
          <w:iCs/>
        </w:rPr>
        <w:t>önbrun</w:t>
      </w:r>
      <w:r>
        <w:rPr>
          <w:b/>
          <w:bCs/>
          <w:i/>
          <w:iCs/>
        </w:rPr>
        <w:t>n</w:t>
      </w:r>
      <w:r>
        <w:rPr>
          <w:b/>
          <w:bCs/>
        </w:rPr>
        <w:tab/>
        <w:t>19:00 Vorabendgottesdienst Eucharistiefeier (MR)</w:t>
      </w:r>
    </w:p>
    <w:p w14:paraId="08919CB4" w14:textId="77777777" w:rsidR="0004005E" w:rsidRDefault="0004005E">
      <w:pPr>
        <w:pStyle w:val="Tag"/>
      </w:pPr>
      <w:r>
        <w:t>So. 08.11.2026</w:t>
      </w:r>
      <w:r>
        <w:tab/>
        <w:t>32. SONNTAG IM JAHRESKREIS</w:t>
      </w:r>
    </w:p>
    <w:p w14:paraId="1418B494" w14:textId="77777777" w:rsidR="0004005E" w:rsidRDefault="0004005E">
      <w:pPr>
        <w:pStyle w:val="Termin"/>
      </w:pPr>
      <w:r>
        <w:rPr>
          <w:b/>
          <w:bCs/>
          <w:i/>
          <w:iCs/>
        </w:rPr>
        <w:t>Kloster Armstorf</w:t>
      </w:r>
      <w:r>
        <w:rPr>
          <w:b/>
          <w:bCs/>
        </w:rPr>
        <w:tab/>
        <w:t xml:space="preserve">07:30 Eucharistiefeier </w:t>
      </w:r>
    </w:p>
    <w:p w14:paraId="12D45C9F" w14:textId="77777777" w:rsidR="0004005E" w:rsidRDefault="0004005E">
      <w:pPr>
        <w:pStyle w:val="Termin"/>
      </w:pPr>
      <w:r>
        <w:rPr>
          <w:b/>
          <w:bCs/>
          <w:i/>
          <w:iCs/>
        </w:rPr>
        <w:t>Schwindkirchen</w:t>
      </w:r>
      <w:r>
        <w:rPr>
          <w:b/>
          <w:bCs/>
        </w:rPr>
        <w:tab/>
        <w:t xml:space="preserve">09:00 Eucharistiefeier zum Männertag der MMC </w:t>
      </w:r>
      <w:proofErr w:type="spellStart"/>
      <w:r>
        <w:rPr>
          <w:b/>
          <w:bCs/>
        </w:rPr>
        <w:t>Skn</w:t>
      </w:r>
      <w:proofErr w:type="spellEnd"/>
      <w:r>
        <w:rPr>
          <w:b/>
          <w:bCs/>
        </w:rPr>
        <w:t xml:space="preserve">. mit dem Präses aus Altötting </w:t>
      </w:r>
    </w:p>
    <w:p w14:paraId="1AB0BE71" w14:textId="6A225EBC" w:rsidR="0004005E" w:rsidRDefault="0004005E">
      <w:pPr>
        <w:pStyle w:val="Termin"/>
      </w:pPr>
      <w:r>
        <w:rPr>
          <w:b/>
          <w:bCs/>
          <w:i/>
          <w:iCs/>
        </w:rPr>
        <w:t>Sankt Wolfgang</w:t>
      </w:r>
      <w:r>
        <w:rPr>
          <w:b/>
          <w:bCs/>
        </w:rPr>
        <w:tab/>
        <w:t xml:space="preserve">10:00 Eucharistiefeier </w:t>
      </w:r>
      <w:r w:rsidR="004C7606">
        <w:rPr>
          <w:b/>
          <w:bCs/>
        </w:rPr>
        <w:t>(MR)</w:t>
      </w:r>
    </w:p>
    <w:p w14:paraId="0986C527" w14:textId="77777777" w:rsidR="0004005E" w:rsidRDefault="0004005E">
      <w:pPr>
        <w:pStyle w:val="Termin"/>
      </w:pPr>
      <w:r>
        <w:rPr>
          <w:b/>
          <w:bCs/>
          <w:i/>
          <w:iCs/>
        </w:rPr>
        <w:t>Schönbrunn</w:t>
      </w:r>
      <w:r>
        <w:rPr>
          <w:b/>
          <w:bCs/>
        </w:rPr>
        <w:tab/>
        <w:t xml:space="preserve">10:00 Wort-Gottes-Feier </w:t>
      </w:r>
    </w:p>
    <w:p w14:paraId="27C58C1B" w14:textId="77777777" w:rsidR="0004005E" w:rsidRDefault="0004005E">
      <w:pPr>
        <w:pStyle w:val="Termin"/>
      </w:pPr>
      <w:r>
        <w:rPr>
          <w:b/>
          <w:bCs/>
          <w:i/>
          <w:iCs/>
        </w:rPr>
        <w:lastRenderedPageBreak/>
        <w:t>Dorfen</w:t>
      </w:r>
      <w:r>
        <w:rPr>
          <w:b/>
          <w:bCs/>
        </w:rPr>
        <w:tab/>
        <w:t xml:space="preserve">19:00 Pfarrkirche Maria Dorfen: Dekanatsmesse </w:t>
      </w:r>
    </w:p>
    <w:p w14:paraId="6E22F43E" w14:textId="77777777" w:rsidR="0004005E" w:rsidRDefault="0004005E">
      <w:pPr>
        <w:pStyle w:val="Tag"/>
      </w:pPr>
      <w:r>
        <w:t>Mi. 11.11.2026</w:t>
      </w:r>
      <w:r>
        <w:tab/>
        <w:t>Hl. Martin, Bischof</w:t>
      </w:r>
    </w:p>
    <w:p w14:paraId="4E00E86E" w14:textId="77777777" w:rsidR="0004005E" w:rsidRDefault="0004005E">
      <w:pPr>
        <w:pStyle w:val="Termin"/>
      </w:pPr>
      <w:r>
        <w:rPr>
          <w:b/>
          <w:bCs/>
          <w:i/>
          <w:iCs/>
        </w:rPr>
        <w:t>Kloster Armstorf</w:t>
      </w:r>
      <w:r>
        <w:rPr>
          <w:b/>
          <w:bCs/>
        </w:rPr>
        <w:tab/>
        <w:t xml:space="preserve">07:30 Eucharistiefeier </w:t>
      </w:r>
    </w:p>
    <w:p w14:paraId="13E1B22F" w14:textId="77777777" w:rsidR="0004005E" w:rsidRDefault="0004005E">
      <w:pPr>
        <w:pStyle w:val="Termin"/>
      </w:pPr>
      <w:r>
        <w:rPr>
          <w:b/>
          <w:bCs/>
          <w:i/>
          <w:iCs/>
        </w:rPr>
        <w:t>Schönbrunn</w:t>
      </w:r>
      <w:r>
        <w:rPr>
          <w:b/>
          <w:bCs/>
        </w:rPr>
        <w:tab/>
        <w:t>19:00 Eucharistiefeier (MR)</w:t>
      </w:r>
    </w:p>
    <w:p w14:paraId="0508726F" w14:textId="77777777" w:rsidR="0004005E" w:rsidRDefault="0004005E">
      <w:pPr>
        <w:pStyle w:val="Tag"/>
      </w:pPr>
      <w:r>
        <w:t>Fr. 13.11.2026</w:t>
      </w:r>
      <w:r>
        <w:tab/>
        <w:t>Freitag der 32. Woche im Jahreskreis</w:t>
      </w:r>
    </w:p>
    <w:p w14:paraId="0A9F2B48" w14:textId="672AC1C8" w:rsidR="0004005E" w:rsidRDefault="0004005E">
      <w:pPr>
        <w:pStyle w:val="Termin"/>
      </w:pPr>
      <w:proofErr w:type="spellStart"/>
      <w:r>
        <w:rPr>
          <w:b/>
          <w:bCs/>
          <w:i/>
          <w:iCs/>
        </w:rPr>
        <w:t>Wasentegernbach</w:t>
      </w:r>
      <w:proofErr w:type="spellEnd"/>
      <w:r>
        <w:rPr>
          <w:b/>
          <w:bCs/>
        </w:rPr>
        <w:tab/>
        <w:t xml:space="preserve">19:00 </w:t>
      </w:r>
      <w:proofErr w:type="spellStart"/>
      <w:r>
        <w:rPr>
          <w:b/>
          <w:bCs/>
        </w:rPr>
        <w:t>Wasentegernbach</w:t>
      </w:r>
      <w:proofErr w:type="spellEnd"/>
      <w:r>
        <w:rPr>
          <w:b/>
          <w:bCs/>
        </w:rPr>
        <w:t xml:space="preserve"> - Eucharistiefeier (MR)</w:t>
      </w:r>
    </w:p>
    <w:p w14:paraId="174C1D4F" w14:textId="77777777" w:rsidR="0004005E" w:rsidRDefault="0004005E">
      <w:pPr>
        <w:pStyle w:val="Tag"/>
      </w:pPr>
      <w:r>
        <w:t>Sa. 14.11.2026</w:t>
      </w:r>
      <w:r>
        <w:tab/>
        <w:t>Samstag der 32. Woche im Jahreskreis</w:t>
      </w:r>
    </w:p>
    <w:p w14:paraId="103D2C98" w14:textId="6E58F663" w:rsidR="0004005E" w:rsidRDefault="0004005E">
      <w:pPr>
        <w:pStyle w:val="Termin"/>
      </w:pPr>
      <w:r>
        <w:rPr>
          <w:b/>
          <w:bCs/>
          <w:i/>
          <w:iCs/>
        </w:rPr>
        <w:t>Sankt Wolfgang</w:t>
      </w:r>
      <w:r>
        <w:rPr>
          <w:b/>
          <w:bCs/>
        </w:rPr>
        <w:tab/>
        <w:t xml:space="preserve">19:00 Vorabendgottesdienst </w:t>
      </w:r>
      <w:r w:rsidR="004C7606">
        <w:rPr>
          <w:b/>
          <w:bCs/>
        </w:rPr>
        <w:t>Eucharistiefeier</w:t>
      </w:r>
      <w:r>
        <w:rPr>
          <w:b/>
          <w:bCs/>
        </w:rPr>
        <w:t xml:space="preserve"> (MR)</w:t>
      </w:r>
    </w:p>
    <w:p w14:paraId="15E46F48" w14:textId="77777777" w:rsidR="0004005E" w:rsidRDefault="0004005E">
      <w:pPr>
        <w:pStyle w:val="Tag"/>
      </w:pPr>
      <w:r>
        <w:t>So. 15.11.2026</w:t>
      </w:r>
      <w:r>
        <w:tab/>
        <w:t>33. SONNTAG IM JAHRESKREIS</w:t>
      </w:r>
    </w:p>
    <w:p w14:paraId="26919928" w14:textId="77777777" w:rsidR="0004005E" w:rsidRDefault="0004005E">
      <w:pPr>
        <w:pStyle w:val="Termin"/>
      </w:pPr>
      <w:r>
        <w:rPr>
          <w:b/>
          <w:bCs/>
          <w:i/>
          <w:iCs/>
        </w:rPr>
        <w:t>Kloster Armstorf</w:t>
      </w:r>
      <w:r>
        <w:rPr>
          <w:b/>
          <w:bCs/>
        </w:rPr>
        <w:tab/>
        <w:t xml:space="preserve">07:30 Eucharistiefeier </w:t>
      </w:r>
    </w:p>
    <w:p w14:paraId="3AAD4A3B" w14:textId="77777777" w:rsidR="0004005E" w:rsidRDefault="0004005E">
      <w:pPr>
        <w:pStyle w:val="Termin"/>
      </w:pPr>
      <w:r>
        <w:rPr>
          <w:b/>
          <w:bCs/>
          <w:i/>
          <w:iCs/>
        </w:rPr>
        <w:t>Schönbrunn</w:t>
      </w:r>
      <w:r>
        <w:rPr>
          <w:b/>
          <w:bCs/>
        </w:rPr>
        <w:tab/>
        <w:t>08:30 Eucharistiefeier, anschließend Gedenken am Kriegerdenkmal (MR)</w:t>
      </w:r>
    </w:p>
    <w:p w14:paraId="5F9F90BE" w14:textId="30D7A62C" w:rsidR="0004005E" w:rsidRDefault="0004005E">
      <w:pPr>
        <w:pStyle w:val="Termin"/>
      </w:pPr>
      <w:r>
        <w:rPr>
          <w:b/>
          <w:bCs/>
          <w:i/>
          <w:iCs/>
        </w:rPr>
        <w:t>Schwindkirchen</w:t>
      </w:r>
      <w:r>
        <w:rPr>
          <w:b/>
          <w:bCs/>
        </w:rPr>
        <w:tab/>
        <w:t>10:00 Eucharistiefeier, anschließend Gedenken am Kriegerdenkmal an die Gefallenen und Vermissten beider Weltkriege. (MR)</w:t>
      </w:r>
    </w:p>
    <w:p w14:paraId="0780A75D" w14:textId="77777777" w:rsidR="0004005E" w:rsidRDefault="0004005E">
      <w:pPr>
        <w:pStyle w:val="Termin"/>
      </w:pPr>
      <w:r>
        <w:rPr>
          <w:b/>
          <w:bCs/>
          <w:i/>
          <w:iCs/>
        </w:rPr>
        <w:t>Sankt Wolfgang</w:t>
      </w:r>
      <w:r>
        <w:rPr>
          <w:b/>
          <w:bCs/>
        </w:rPr>
        <w:tab/>
        <w:t xml:space="preserve">10:00 Wort-Gottes-Feier Gebetsgedenken </w:t>
      </w:r>
    </w:p>
    <w:p w14:paraId="6DA14232" w14:textId="77777777" w:rsidR="0004005E" w:rsidRDefault="0004005E">
      <w:pPr>
        <w:pStyle w:val="Termin"/>
      </w:pPr>
      <w:r>
        <w:rPr>
          <w:b/>
          <w:bCs/>
          <w:i/>
          <w:iCs/>
        </w:rPr>
        <w:t>Dorfen</w:t>
      </w:r>
      <w:r>
        <w:rPr>
          <w:b/>
          <w:bCs/>
        </w:rPr>
        <w:tab/>
        <w:t xml:space="preserve">19:00 Pfarrkirche Maria Dorfen: Dekanatsmesse </w:t>
      </w:r>
    </w:p>
    <w:p w14:paraId="5E7566D5" w14:textId="77777777" w:rsidR="0004005E" w:rsidRDefault="0004005E">
      <w:pPr>
        <w:pStyle w:val="Tag"/>
      </w:pPr>
      <w:r>
        <w:t>Mi. 18.11.2026</w:t>
      </w:r>
      <w:r>
        <w:tab/>
        <w:t>Weihetag der Basiliken St. Peter und St. Paul zu Rom</w:t>
      </w:r>
    </w:p>
    <w:p w14:paraId="58F6DE28" w14:textId="77777777" w:rsidR="0004005E" w:rsidRDefault="0004005E">
      <w:pPr>
        <w:pStyle w:val="Termin"/>
      </w:pPr>
      <w:r>
        <w:rPr>
          <w:b/>
          <w:bCs/>
          <w:i/>
          <w:iCs/>
        </w:rPr>
        <w:t>Kloster Armstorf</w:t>
      </w:r>
      <w:r>
        <w:rPr>
          <w:b/>
          <w:bCs/>
        </w:rPr>
        <w:tab/>
        <w:t xml:space="preserve">07:30 Eucharistiefeier </w:t>
      </w:r>
    </w:p>
    <w:p w14:paraId="11B58A23" w14:textId="77777777" w:rsidR="0004005E" w:rsidRDefault="0004005E">
      <w:pPr>
        <w:pStyle w:val="Termin"/>
      </w:pPr>
      <w:r>
        <w:rPr>
          <w:b/>
          <w:bCs/>
          <w:i/>
          <w:iCs/>
        </w:rPr>
        <w:t>Sankt Wolfgang</w:t>
      </w:r>
      <w:r>
        <w:rPr>
          <w:b/>
          <w:bCs/>
        </w:rPr>
        <w:tab/>
        <w:t>19:00 Eucharistiefeier (MR)</w:t>
      </w:r>
    </w:p>
    <w:p w14:paraId="1B8D1B71" w14:textId="77777777" w:rsidR="0004005E" w:rsidRDefault="0004005E">
      <w:pPr>
        <w:pStyle w:val="Tag"/>
      </w:pPr>
      <w:r>
        <w:t>Fr. 20.11.2026</w:t>
      </w:r>
      <w:r>
        <w:tab/>
        <w:t>HL. KORBINIAN, BISCHOF, GLAUBENSBOTE, HAUPTPATRON DER ERZDIÖZESE</w:t>
      </w:r>
    </w:p>
    <w:p w14:paraId="0F6287EF" w14:textId="3CF8D24A" w:rsidR="0004005E" w:rsidRDefault="0004005E">
      <w:pPr>
        <w:pStyle w:val="Termin"/>
      </w:pPr>
      <w:r>
        <w:rPr>
          <w:b/>
          <w:bCs/>
          <w:i/>
          <w:iCs/>
        </w:rPr>
        <w:t>Kloster Moosen</w:t>
      </w:r>
      <w:r>
        <w:rPr>
          <w:b/>
          <w:bCs/>
        </w:rPr>
        <w:tab/>
        <w:t>19:00 Kloster Moosen - Eucharistiefeier zum Patrozinium</w:t>
      </w:r>
      <w:r w:rsidR="004C7606">
        <w:rPr>
          <w:b/>
          <w:bCs/>
        </w:rPr>
        <w:t xml:space="preserve"> </w:t>
      </w:r>
      <w:r>
        <w:rPr>
          <w:b/>
          <w:bCs/>
        </w:rPr>
        <w:t>(MR)</w:t>
      </w:r>
    </w:p>
    <w:p w14:paraId="52059E8C" w14:textId="77777777" w:rsidR="0004005E" w:rsidRDefault="0004005E">
      <w:pPr>
        <w:pStyle w:val="Tag"/>
      </w:pPr>
      <w:r>
        <w:t>Sa. 21.11.2026</w:t>
      </w:r>
      <w:r>
        <w:tab/>
        <w:t>Gedenktag Unserer Lieben Frau in Jerusalem</w:t>
      </w:r>
    </w:p>
    <w:p w14:paraId="3CA04454" w14:textId="77777777" w:rsidR="0004005E" w:rsidRDefault="0004005E">
      <w:pPr>
        <w:pStyle w:val="Termin"/>
      </w:pPr>
      <w:r>
        <w:rPr>
          <w:b/>
          <w:bCs/>
          <w:i/>
          <w:iCs/>
        </w:rPr>
        <w:t>Sankt Wolfgang</w:t>
      </w:r>
      <w:r>
        <w:rPr>
          <w:b/>
          <w:bCs/>
        </w:rPr>
        <w:tab/>
        <w:t xml:space="preserve">18:30 Rosenkranz </w:t>
      </w:r>
    </w:p>
    <w:p w14:paraId="6B6A160B" w14:textId="30A83FAB" w:rsidR="0004005E" w:rsidRDefault="0004005E">
      <w:pPr>
        <w:pStyle w:val="Termin"/>
      </w:pPr>
      <w:r>
        <w:rPr>
          <w:b/>
          <w:bCs/>
          <w:i/>
          <w:iCs/>
        </w:rPr>
        <w:t>Sankt Wolfgang</w:t>
      </w:r>
      <w:r>
        <w:rPr>
          <w:b/>
          <w:bCs/>
        </w:rPr>
        <w:tab/>
        <w:t xml:space="preserve">19:00 Vorabendgottesdienst Wort-Gottes-Feier </w:t>
      </w:r>
    </w:p>
    <w:p w14:paraId="5FDC816E" w14:textId="643FD151" w:rsidR="0004005E" w:rsidRDefault="0004005E">
      <w:pPr>
        <w:pStyle w:val="Termin"/>
      </w:pPr>
      <w:r>
        <w:rPr>
          <w:b/>
          <w:bCs/>
          <w:i/>
          <w:iCs/>
        </w:rPr>
        <w:t>Schönbrunn</w:t>
      </w:r>
      <w:r>
        <w:rPr>
          <w:b/>
          <w:bCs/>
        </w:rPr>
        <w:tab/>
        <w:t xml:space="preserve">19:00 Vorabendgottesdienst </w:t>
      </w:r>
      <w:r w:rsidR="004C7606">
        <w:rPr>
          <w:b/>
          <w:bCs/>
        </w:rPr>
        <w:t>Eucharistiefeier</w:t>
      </w:r>
      <w:r>
        <w:rPr>
          <w:b/>
          <w:bCs/>
        </w:rPr>
        <w:t xml:space="preserve"> (MR)</w:t>
      </w:r>
    </w:p>
    <w:p w14:paraId="295E4648" w14:textId="77777777" w:rsidR="0004005E" w:rsidRDefault="0004005E">
      <w:pPr>
        <w:pStyle w:val="Tag"/>
      </w:pPr>
      <w:r>
        <w:t>So. 22.11.2026</w:t>
      </w:r>
      <w:r>
        <w:tab/>
        <w:t>CHRISTKÖNIG</w:t>
      </w:r>
    </w:p>
    <w:p w14:paraId="20BB1286" w14:textId="77777777" w:rsidR="0004005E" w:rsidRDefault="0004005E">
      <w:pPr>
        <w:pStyle w:val="Termin"/>
      </w:pPr>
      <w:r>
        <w:rPr>
          <w:b/>
          <w:bCs/>
          <w:i/>
          <w:iCs/>
        </w:rPr>
        <w:t>Kloster Armstorf</w:t>
      </w:r>
      <w:r>
        <w:rPr>
          <w:b/>
          <w:bCs/>
        </w:rPr>
        <w:tab/>
        <w:t xml:space="preserve">07:30 Eucharistiefeier </w:t>
      </w:r>
    </w:p>
    <w:p w14:paraId="43C25467" w14:textId="77777777" w:rsidR="0004005E" w:rsidRDefault="0004005E">
      <w:pPr>
        <w:pStyle w:val="Termin"/>
      </w:pPr>
      <w:r>
        <w:rPr>
          <w:b/>
          <w:bCs/>
          <w:i/>
          <w:iCs/>
        </w:rPr>
        <w:t>Schwindkirchen</w:t>
      </w:r>
      <w:r>
        <w:rPr>
          <w:b/>
          <w:bCs/>
        </w:rPr>
        <w:tab/>
        <w:t xml:space="preserve">10:00 Wort-Gottes-Feier </w:t>
      </w:r>
    </w:p>
    <w:p w14:paraId="112CD654" w14:textId="77777777" w:rsidR="0004005E" w:rsidRDefault="0004005E">
      <w:pPr>
        <w:pStyle w:val="Termin"/>
      </w:pPr>
      <w:r>
        <w:rPr>
          <w:b/>
          <w:bCs/>
          <w:i/>
          <w:iCs/>
        </w:rPr>
        <w:t>Sankt Wolfgang</w:t>
      </w:r>
      <w:r>
        <w:rPr>
          <w:b/>
          <w:bCs/>
        </w:rPr>
        <w:tab/>
        <w:t>10:00 Eucharistiefeier (MR)</w:t>
      </w:r>
    </w:p>
    <w:p w14:paraId="0026FF01" w14:textId="77777777" w:rsidR="0004005E" w:rsidRDefault="0004005E">
      <w:pPr>
        <w:pStyle w:val="Termin"/>
      </w:pPr>
      <w:r>
        <w:rPr>
          <w:b/>
          <w:bCs/>
          <w:i/>
          <w:iCs/>
        </w:rPr>
        <w:lastRenderedPageBreak/>
        <w:t>Schönbrunn</w:t>
      </w:r>
      <w:r>
        <w:rPr>
          <w:b/>
          <w:bCs/>
        </w:rPr>
        <w:tab/>
        <w:t xml:space="preserve">10:00 Wort-Gottes-Feier </w:t>
      </w:r>
    </w:p>
    <w:p w14:paraId="73117C76" w14:textId="4A643516" w:rsidR="0004005E" w:rsidRDefault="0004005E">
      <w:pPr>
        <w:pStyle w:val="Termin"/>
      </w:pPr>
      <w:r>
        <w:rPr>
          <w:b/>
          <w:bCs/>
          <w:i/>
          <w:iCs/>
        </w:rPr>
        <w:t>Dorfen</w:t>
      </w:r>
      <w:r>
        <w:rPr>
          <w:b/>
          <w:bCs/>
        </w:rPr>
        <w:tab/>
        <w:t xml:space="preserve">19:00 Pfarrkirche Maria Dorfen: Dekanatsmesse </w:t>
      </w:r>
      <w:r w:rsidR="004C7606">
        <w:rPr>
          <w:b/>
          <w:bCs/>
        </w:rPr>
        <w:t>(MR)</w:t>
      </w:r>
    </w:p>
    <w:p w14:paraId="00E0B66E" w14:textId="77777777" w:rsidR="0004005E" w:rsidRDefault="0004005E">
      <w:pPr>
        <w:pStyle w:val="Tag"/>
      </w:pPr>
      <w:r>
        <w:t>Mi. 25.11.2026</w:t>
      </w:r>
      <w:r>
        <w:tab/>
        <w:t>Hl. Katharina v. Alexandrien, Jungfrau, Märtyrin</w:t>
      </w:r>
    </w:p>
    <w:p w14:paraId="47C349B1" w14:textId="77777777" w:rsidR="0004005E" w:rsidRDefault="0004005E">
      <w:pPr>
        <w:pStyle w:val="Termin"/>
      </w:pPr>
      <w:r>
        <w:rPr>
          <w:b/>
          <w:bCs/>
          <w:i/>
          <w:iCs/>
        </w:rPr>
        <w:t>Kloster Armstorf</w:t>
      </w:r>
      <w:r>
        <w:rPr>
          <w:b/>
          <w:bCs/>
        </w:rPr>
        <w:tab/>
        <w:t xml:space="preserve">07:30 Eucharistiefeier </w:t>
      </w:r>
    </w:p>
    <w:p w14:paraId="29EED9D4" w14:textId="77777777" w:rsidR="0004005E" w:rsidRDefault="0004005E">
      <w:pPr>
        <w:pStyle w:val="Termin"/>
      </w:pPr>
      <w:r>
        <w:rPr>
          <w:b/>
          <w:bCs/>
          <w:i/>
          <w:iCs/>
        </w:rPr>
        <w:t>Schönbrunn</w:t>
      </w:r>
      <w:r>
        <w:rPr>
          <w:b/>
          <w:bCs/>
        </w:rPr>
        <w:tab/>
        <w:t>19:00 Eucharistiefeier (MR)</w:t>
      </w:r>
    </w:p>
    <w:p w14:paraId="4B2766BE" w14:textId="77777777" w:rsidR="0004005E" w:rsidRDefault="0004005E">
      <w:pPr>
        <w:pStyle w:val="Tag"/>
      </w:pPr>
      <w:r>
        <w:t>Do. 26.11.2026</w:t>
      </w:r>
      <w:r>
        <w:tab/>
        <w:t>Hl. Konrad und hl. Gebhard, Bischöfe v. Konstanz</w:t>
      </w:r>
    </w:p>
    <w:p w14:paraId="4D99CFF5" w14:textId="77777777" w:rsidR="0004005E" w:rsidRDefault="0004005E">
      <w:pPr>
        <w:pStyle w:val="Termin"/>
      </w:pPr>
      <w:r>
        <w:rPr>
          <w:b/>
          <w:bCs/>
          <w:i/>
          <w:iCs/>
        </w:rPr>
        <w:t>Kloster Armstorf</w:t>
      </w:r>
      <w:r>
        <w:rPr>
          <w:b/>
          <w:bCs/>
        </w:rPr>
        <w:tab/>
        <w:t>19:00 Gottesdienst der Ehejubilare von 2026 (MR)</w:t>
      </w:r>
    </w:p>
    <w:p w14:paraId="20CBC365" w14:textId="77777777" w:rsidR="0004005E" w:rsidRDefault="0004005E">
      <w:pPr>
        <w:pStyle w:val="Tag"/>
      </w:pPr>
      <w:r>
        <w:t>Sa. 28.11.2026</w:t>
      </w:r>
      <w:r>
        <w:tab/>
        <w:t>Samstag der 34. Woche im Jahreskreis</w:t>
      </w:r>
    </w:p>
    <w:p w14:paraId="61B60DD3" w14:textId="01556E1A" w:rsidR="0004005E" w:rsidRDefault="0004005E">
      <w:pPr>
        <w:pStyle w:val="Termin"/>
      </w:pPr>
      <w:r>
        <w:rPr>
          <w:b/>
          <w:bCs/>
          <w:i/>
          <w:iCs/>
        </w:rPr>
        <w:t>Sankt Wolfgang</w:t>
      </w:r>
      <w:r>
        <w:rPr>
          <w:b/>
          <w:bCs/>
        </w:rPr>
        <w:tab/>
        <w:t xml:space="preserve">19:00 Vorabendgottesdienst </w:t>
      </w:r>
      <w:proofErr w:type="gramStart"/>
      <w:r w:rsidR="004C7606">
        <w:rPr>
          <w:b/>
          <w:bCs/>
        </w:rPr>
        <w:t>Eucharistiefeier</w:t>
      </w:r>
      <w:r>
        <w:rPr>
          <w:b/>
          <w:bCs/>
        </w:rPr>
        <w:t xml:space="preserve">  mit</w:t>
      </w:r>
      <w:proofErr w:type="gramEnd"/>
      <w:r>
        <w:rPr>
          <w:b/>
          <w:bCs/>
        </w:rPr>
        <w:t xml:space="preserve"> der Landjugend (MR)</w:t>
      </w:r>
    </w:p>
    <w:p w14:paraId="203D5289" w14:textId="77777777" w:rsidR="0004005E" w:rsidRDefault="0004005E">
      <w:pPr>
        <w:pStyle w:val="Tag"/>
      </w:pPr>
      <w:r>
        <w:t>So. 29.11.2026</w:t>
      </w:r>
      <w:r>
        <w:tab/>
        <w:t>1. ADVENT</w:t>
      </w:r>
    </w:p>
    <w:p w14:paraId="2759CCA2" w14:textId="77777777" w:rsidR="0004005E" w:rsidRDefault="0004005E">
      <w:pPr>
        <w:pStyle w:val="Termin"/>
      </w:pPr>
      <w:r>
        <w:rPr>
          <w:b/>
          <w:bCs/>
          <w:i/>
          <w:iCs/>
        </w:rPr>
        <w:t>Kloster Armstorf</w:t>
      </w:r>
      <w:r>
        <w:rPr>
          <w:b/>
          <w:bCs/>
        </w:rPr>
        <w:tab/>
        <w:t xml:space="preserve">07:30 Eucharistiefeier </w:t>
      </w:r>
    </w:p>
    <w:p w14:paraId="5CB5642C" w14:textId="77777777" w:rsidR="0004005E" w:rsidRDefault="0004005E">
      <w:pPr>
        <w:pStyle w:val="Termin"/>
      </w:pPr>
      <w:r>
        <w:rPr>
          <w:b/>
          <w:bCs/>
          <w:i/>
          <w:iCs/>
        </w:rPr>
        <w:t>Schwindkirchen</w:t>
      </w:r>
      <w:r>
        <w:rPr>
          <w:b/>
          <w:bCs/>
        </w:rPr>
        <w:tab/>
        <w:t>10:00 Eucharistiefeier (MR)</w:t>
      </w:r>
    </w:p>
    <w:p w14:paraId="35D0E213" w14:textId="456D9E82" w:rsidR="0004005E" w:rsidRDefault="0004005E">
      <w:pPr>
        <w:pStyle w:val="Termin"/>
      </w:pPr>
      <w:r>
        <w:rPr>
          <w:b/>
          <w:bCs/>
          <w:i/>
          <w:iCs/>
        </w:rPr>
        <w:t>Sankt Wolfgang</w:t>
      </w:r>
      <w:r>
        <w:rPr>
          <w:b/>
          <w:bCs/>
        </w:rPr>
        <w:tab/>
        <w:t xml:space="preserve">10:00 Wort-Gottes-Feier </w:t>
      </w:r>
    </w:p>
    <w:p w14:paraId="297DB092" w14:textId="77777777" w:rsidR="0004005E" w:rsidRDefault="0004005E">
      <w:pPr>
        <w:pStyle w:val="Termin"/>
      </w:pPr>
      <w:r>
        <w:rPr>
          <w:b/>
          <w:bCs/>
          <w:i/>
          <w:iCs/>
        </w:rPr>
        <w:t>Schönbrunn</w:t>
      </w:r>
      <w:r>
        <w:rPr>
          <w:b/>
          <w:bCs/>
        </w:rPr>
        <w:tab/>
        <w:t xml:space="preserve">10:00 Wort-Gottes-Feier </w:t>
      </w:r>
    </w:p>
    <w:p w14:paraId="27EC9513" w14:textId="77777777" w:rsidR="0004005E" w:rsidRDefault="0004005E">
      <w:pPr>
        <w:pStyle w:val="Termin"/>
      </w:pPr>
      <w:r>
        <w:rPr>
          <w:b/>
          <w:bCs/>
          <w:i/>
          <w:iCs/>
        </w:rPr>
        <w:t>Dorfen</w:t>
      </w:r>
      <w:r>
        <w:rPr>
          <w:b/>
          <w:bCs/>
        </w:rPr>
        <w:tab/>
        <w:t xml:space="preserve">19:00 Pfarrkirche Maria Dorfen: Dekanatsmesse </w:t>
      </w:r>
    </w:p>
    <w:p w14:paraId="3A1FC415" w14:textId="77777777" w:rsidR="00B423A6" w:rsidRDefault="00B423A6" w:rsidP="00AC3A8C">
      <w:pPr>
        <w:rPr>
          <w:rStyle w:val="Fett"/>
          <w:b w:val="0"/>
          <w:bCs w:val="0"/>
        </w:rPr>
      </w:pPr>
    </w:p>
    <w:sectPr w:rsidR="00B423A6" w:rsidSect="0004005E">
      <w:pgSz w:w="11907" w:h="16840" w:code="9"/>
      <w:pgMar w:top="567" w:right="851" w:bottom="284" w:left="851" w:header="709" w:footer="709" w:gutter="0"/>
      <w:cols w:space="158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9993D" w14:textId="77777777" w:rsidR="0004005E" w:rsidRDefault="0004005E">
      <w:r>
        <w:separator/>
      </w:r>
    </w:p>
  </w:endnote>
  <w:endnote w:type="continuationSeparator" w:id="0">
    <w:p w14:paraId="3F54D849" w14:textId="77777777" w:rsidR="0004005E" w:rsidRDefault="00040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9E476" w14:textId="77777777" w:rsidR="0004005E" w:rsidRDefault="0004005E">
      <w:r>
        <w:separator/>
      </w:r>
    </w:p>
  </w:footnote>
  <w:footnote w:type="continuationSeparator" w:id="0">
    <w:p w14:paraId="7618010F" w14:textId="77777777" w:rsidR="0004005E" w:rsidRDefault="000400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12B98"/>
    <w:multiLevelType w:val="hybridMultilevel"/>
    <w:tmpl w:val="BBE605C2"/>
    <w:lvl w:ilvl="0" w:tplc="CC0A4E32"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601DFC"/>
    <w:multiLevelType w:val="hybridMultilevel"/>
    <w:tmpl w:val="33B2C10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3E30D27"/>
    <w:multiLevelType w:val="hybridMultilevel"/>
    <w:tmpl w:val="E2D488F0"/>
    <w:lvl w:ilvl="0" w:tplc="CC0A4E32"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9464446">
    <w:abstractNumId w:val="1"/>
  </w:num>
  <w:num w:numId="2" w16cid:durableId="975910993">
    <w:abstractNumId w:val="2"/>
  </w:num>
  <w:num w:numId="3" w16cid:durableId="1873228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05E"/>
    <w:rsid w:val="0004005E"/>
    <w:rsid w:val="0026276F"/>
    <w:rsid w:val="004C7606"/>
    <w:rsid w:val="00713FC3"/>
    <w:rsid w:val="008C08AA"/>
    <w:rsid w:val="008E349F"/>
    <w:rsid w:val="009D4A70"/>
    <w:rsid w:val="00AC3A8C"/>
    <w:rsid w:val="00B423A6"/>
    <w:rsid w:val="00C352B6"/>
    <w:rsid w:val="00D317B4"/>
    <w:rsid w:val="00D81CD8"/>
    <w:rsid w:val="00EA1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2ACEFFA"/>
  <w14:defaultImageDpi w14:val="0"/>
  <w15:docId w15:val="{272569F4-2123-45FE-A48B-FFCEFE52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4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C3A8C"/>
    <w:rPr>
      <w:rFonts w:ascii="Calibri" w:hAnsi="Calibri"/>
      <w:sz w:val="28"/>
    </w:rPr>
  </w:style>
  <w:style w:type="paragraph" w:styleId="berschrift1">
    <w:name w:val="heading 1"/>
    <w:basedOn w:val="Standard"/>
    <w:next w:val="Standard"/>
    <w:link w:val="berschrift1Zchn"/>
    <w:uiPriority w:val="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pPr>
      <w:keepNext/>
      <w:tabs>
        <w:tab w:val="left" w:pos="454"/>
        <w:tab w:val="left" w:pos="1134"/>
        <w:tab w:val="left" w:pos="1758"/>
        <w:tab w:val="left" w:pos="2410"/>
        <w:tab w:val="left" w:pos="3969"/>
      </w:tabs>
      <w:outlineLvl w:val="2"/>
    </w:pPr>
    <w:rPr>
      <w:b/>
      <w:color w:val="00FF00"/>
      <w:sz w:val="20"/>
    </w:rPr>
  </w:style>
  <w:style w:type="paragraph" w:styleId="berschrift5">
    <w:name w:val="heading 5"/>
    <w:basedOn w:val="Standard"/>
    <w:next w:val="Standard"/>
    <w:link w:val="berschrift5Zchn"/>
    <w:uiPriority w:val="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spacing w:before="240" w:after="60"/>
      <w:outlineLvl w:val="5"/>
    </w:pPr>
    <w:rPr>
      <w:rFonts w:asciiTheme="minorHAnsi" w:eastAsiaTheme="minorEastAsia" w:hAnsiTheme="minorHAnsi"/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spacing w:before="240" w:after="60"/>
      <w:outlineLvl w:val="6"/>
    </w:pPr>
    <w:rPr>
      <w:rFonts w:asciiTheme="minorHAnsi" w:eastAsiaTheme="minorEastAsia" w:hAnsiTheme="minorHAnsi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styleId="Hyperlink">
    <w:name w:val="Hyperlink"/>
    <w:basedOn w:val="Absatz-Standardschriftart"/>
    <w:uiPriority w:val="99"/>
    <w:rPr>
      <w:rFonts w:cs="Times New Roman"/>
      <w:color w:val="0000FF"/>
      <w:u w:val="single"/>
    </w:rPr>
  </w:style>
  <w:style w:type="paragraph" w:styleId="Textkrper">
    <w:name w:val="Body Text"/>
    <w:basedOn w:val="Standard"/>
    <w:link w:val="TextkrperZchn"/>
    <w:uiPriority w:val="99"/>
    <w:pPr>
      <w:jc w:val="both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Pr>
      <w:rFonts w:cs="Times New Roman"/>
      <w:sz w:val="24"/>
    </w:rPr>
  </w:style>
  <w:style w:type="paragraph" w:styleId="Textkrper-Zeileneinzug">
    <w:name w:val="Body Text Indent"/>
    <w:basedOn w:val="Standard"/>
    <w:link w:val="Textkrper-ZeileneinzugZchn"/>
    <w:uiPriority w:val="99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locked/>
    <w:rPr>
      <w:rFonts w:cs="Times New Roman"/>
      <w:sz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4"/>
    </w:rPr>
  </w:style>
  <w:style w:type="paragraph" w:styleId="Textkrper3">
    <w:name w:val="Body Text 3"/>
    <w:basedOn w:val="Standard"/>
    <w:link w:val="Textkrper3Zchn"/>
    <w:uiPriority w:val="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locked/>
    <w:rPr>
      <w:rFonts w:cs="Times New Roman"/>
      <w:sz w:val="16"/>
      <w:szCs w:val="16"/>
    </w:rPr>
  </w:style>
  <w:style w:type="paragraph" w:styleId="Titel">
    <w:name w:val="Title"/>
    <w:basedOn w:val="Standard"/>
    <w:link w:val="TitelZchn"/>
    <w:uiPriority w:val="10"/>
    <w:pPr>
      <w:jc w:val="center"/>
    </w:pPr>
    <w:rPr>
      <w:b/>
      <w:sz w:val="36"/>
    </w:rPr>
  </w:style>
  <w:style w:type="character" w:customStyle="1" w:styleId="TitelZchn">
    <w:name w:val="Titel Zchn"/>
    <w:basedOn w:val="Absatz-Standardschriftart"/>
    <w:link w:val="Titel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Untertitel">
    <w:name w:val="Subtitle"/>
    <w:basedOn w:val="Standard"/>
    <w:link w:val="UntertitelZchn"/>
    <w:uiPriority w:val="11"/>
    <w:pPr>
      <w:spacing w:line="360" w:lineRule="auto"/>
    </w:pPr>
    <w:rPr>
      <w:b/>
      <w:bCs/>
      <w:i/>
      <w:iCs/>
    </w:rPr>
  </w:style>
  <w:style w:type="character" w:customStyle="1" w:styleId="UntertitelZchn">
    <w:name w:val="Untertitel Zchn"/>
    <w:basedOn w:val="Absatz-Standardschriftart"/>
    <w:link w:val="Untertite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customStyle="1" w:styleId="Tag">
    <w:name w:val="Tag"/>
    <w:basedOn w:val="Standard"/>
    <w:qFormat/>
    <w:rsid w:val="008C08AA"/>
    <w:pPr>
      <w:shd w:val="pct15" w:color="auto" w:fill="auto"/>
      <w:tabs>
        <w:tab w:val="left" w:pos="2835"/>
      </w:tabs>
      <w:spacing w:before="80"/>
      <w:ind w:left="2835" w:hanging="2835"/>
    </w:pPr>
    <w:rPr>
      <w:b/>
      <w:sz w:val="34"/>
      <w:szCs w:val="24"/>
    </w:rPr>
  </w:style>
  <w:style w:type="paragraph" w:customStyle="1" w:styleId="Termin">
    <w:name w:val="Termin"/>
    <w:basedOn w:val="Standard"/>
    <w:uiPriority w:val="99"/>
    <w:qFormat/>
    <w:rsid w:val="008C08AA"/>
    <w:pPr>
      <w:tabs>
        <w:tab w:val="left" w:pos="2835"/>
      </w:tabs>
      <w:spacing w:before="20" w:after="220"/>
      <w:ind w:left="2835" w:hanging="2835"/>
    </w:pPr>
    <w:rPr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Pr>
      <w:rFonts w:cs="Times New Roman"/>
      <w:sz w:val="24"/>
    </w:rPr>
  </w:style>
  <w:style w:type="paragraph" w:customStyle="1" w:styleId="Zwischenraum">
    <w:name w:val="Zwischenraum"/>
    <w:basedOn w:val="Standard"/>
    <w:rPr>
      <w:sz w:val="12"/>
    </w:rPr>
  </w:style>
  <w:style w:type="paragraph" w:customStyle="1" w:styleId="Altardienste">
    <w:name w:val="Altardienste"/>
    <w:basedOn w:val="Standard"/>
    <w:qFormat/>
    <w:pPr>
      <w:spacing w:before="40"/>
      <w:ind w:left="1559"/>
    </w:pPr>
    <w:rPr>
      <w:sz w:val="20"/>
    </w:rPr>
  </w:style>
  <w:style w:type="paragraph" w:customStyle="1" w:styleId="Kollekte">
    <w:name w:val="Kollekte"/>
    <w:uiPriority w:val="99"/>
    <w:qFormat/>
    <w:rsid w:val="00D317B4"/>
    <w:rPr>
      <w:rFonts w:ascii="Calibri" w:hAnsi="Calibri"/>
      <w:b/>
      <w:sz w:val="28"/>
    </w:rPr>
  </w:style>
  <w:style w:type="character" w:styleId="Fett">
    <w:name w:val="Strong"/>
    <w:basedOn w:val="Absatz-Standardschriftart"/>
    <w:uiPriority w:val="22"/>
    <w:rPr>
      <w:rFonts w:cs="Times New Roman"/>
      <w:b/>
      <w:bCs/>
    </w:rPr>
  </w:style>
  <w:style w:type="paragraph" w:customStyle="1" w:styleId="Intention">
    <w:name w:val="Intention"/>
    <w:basedOn w:val="Altardienste"/>
    <w:qFormat/>
    <w:rsid w:val="00AC3A8C"/>
    <w:pPr>
      <w:spacing w:before="20"/>
      <w:ind w:left="2835"/>
      <w:contextualSpacing/>
    </w:pPr>
    <w:rPr>
      <w:sz w:val="28"/>
    </w:rPr>
  </w:style>
  <w:style w:type="paragraph" w:customStyle="1" w:styleId="GDO">
    <w:name w:val="GDO"/>
    <w:basedOn w:val="Standard"/>
    <w:qFormat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hd w:val="pct15" w:color="auto" w:fill="auto"/>
      <w:spacing w:before="40" w:after="40"/>
      <w:jc w:val="center"/>
    </w:pPr>
    <w:rPr>
      <w:b/>
      <w:spacing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67eoa22\Intentio_apps\INTENTIO\SLST\SLST56030\docs\PV%20Sankt%20Wolfgang_20260115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PV Sankt Wolfgang_20260115.DOTX</Template>
  <TotalTime>0</TotalTime>
  <Pages>7</Pages>
  <Words>1125</Words>
  <Characters>8780</Characters>
  <Application>Microsoft Office Word</Application>
  <DocSecurity>0</DocSecurity>
  <Lines>73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Bild</vt:lpstr>
    </vt:vector>
  </TitlesOfParts>
  <Company>Kath. Kirchenstiftung</Company>
  <LinksUpToDate>false</LinksUpToDate>
  <CharactersWithSpaces>9886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Bild</dc:title>
  <dc:subject/>
  <dc:creator>Ringhof Martin</dc:creator>
  <cp:keywords/>
  <dc:description/>
  <cp:lastModifiedBy>Ringhof Martin</cp:lastModifiedBy>
  <cp:revision>2</cp:revision>
  <dcterms:created xsi:type="dcterms:W3CDTF">2026-07-15T14:12:00Z</dcterms:created>
  <dcterms:modified xsi:type="dcterms:W3CDTF">2026-07-15T14:12:00Z</dcterms:modified>
</cp:coreProperties>
</file>