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2600E" w14:textId="1D4748CC" w:rsidR="007F5C3E" w:rsidRPr="007F5C3E" w:rsidRDefault="007F5C3E" w:rsidP="007F5C3E">
      <w:pPr>
        <w:pStyle w:val="Termin"/>
        <w:tabs>
          <w:tab w:val="clear" w:pos="2835"/>
          <w:tab w:val="left" w:pos="284"/>
        </w:tabs>
        <w:ind w:left="0" w:firstLine="0"/>
        <w:jc w:val="center"/>
        <w:rPr>
          <w:b/>
          <w:bCs/>
          <w:sz w:val="36"/>
          <w:szCs w:val="36"/>
        </w:rPr>
      </w:pPr>
      <w:r w:rsidRPr="007F5C3E">
        <w:rPr>
          <w:b/>
          <w:bCs/>
          <w:sz w:val="36"/>
          <w:szCs w:val="36"/>
        </w:rPr>
        <w:t xml:space="preserve">Übersicht über geplante Gottesdienste für die Angabe </w:t>
      </w:r>
      <w:r w:rsidRPr="007F5C3E">
        <w:rPr>
          <w:b/>
          <w:bCs/>
          <w:sz w:val="36"/>
          <w:szCs w:val="36"/>
        </w:rPr>
        <w:br/>
        <w:t>von Messintentionen und Gebetsgedenken in der Wort-Gottes-Feier</w:t>
      </w:r>
    </w:p>
    <w:p w14:paraId="3E0A64B4" w14:textId="77777777" w:rsidR="007F5C3E" w:rsidRDefault="007F5C3E" w:rsidP="007F5C3E">
      <w:pPr>
        <w:pStyle w:val="Termin"/>
        <w:tabs>
          <w:tab w:val="clear" w:pos="2835"/>
          <w:tab w:val="left" w:pos="284"/>
        </w:tabs>
        <w:ind w:left="0" w:firstLine="0"/>
      </w:pPr>
    </w:p>
    <w:p w14:paraId="6001326C" w14:textId="10346227" w:rsidR="007F5C3E" w:rsidRPr="007F5C3E" w:rsidRDefault="007F5C3E" w:rsidP="007F5C3E">
      <w:pPr>
        <w:pStyle w:val="Termin"/>
        <w:tabs>
          <w:tab w:val="clear" w:pos="2835"/>
          <w:tab w:val="left" w:pos="284"/>
        </w:tabs>
        <w:ind w:left="0" w:firstLine="0"/>
        <w:rPr>
          <w:b/>
          <w:bCs/>
        </w:rPr>
      </w:pPr>
      <w:r w:rsidRPr="007F5C3E">
        <w:rPr>
          <w:b/>
          <w:bCs/>
        </w:rPr>
        <w:t xml:space="preserve">ACHTUNG!!! Diese Übersicht gibt lediglich den gegenwärtigen Planungsstand </w:t>
      </w:r>
      <w:r>
        <w:rPr>
          <w:b/>
          <w:bCs/>
        </w:rPr>
        <w:t xml:space="preserve">Mitte </w:t>
      </w:r>
      <w:r w:rsidR="00432432">
        <w:rPr>
          <w:b/>
          <w:bCs/>
        </w:rPr>
        <w:t>August</w:t>
      </w:r>
      <w:r>
        <w:rPr>
          <w:b/>
          <w:bCs/>
        </w:rPr>
        <w:t xml:space="preserve"> </w:t>
      </w:r>
      <w:r w:rsidRPr="007F5C3E">
        <w:rPr>
          <w:b/>
          <w:bCs/>
        </w:rPr>
        <w:t xml:space="preserve">wider. Es gibt keine Garantie, dass die Gottesdienste alle auch wie angegeben stattfinden. </w:t>
      </w:r>
      <w:r>
        <w:rPr>
          <w:b/>
          <w:bCs/>
        </w:rPr>
        <w:t>Im jeweils gültigen monatlichen Kirchenanzeiger sehen Sie, ob Ihr Wunsch bezüglich einer Messintention oder eines Gebetsgedenkens berücksichtig werden konnte.</w:t>
      </w:r>
    </w:p>
    <w:p w14:paraId="3B2AE564" w14:textId="77777777" w:rsidR="007F5C3E" w:rsidRDefault="007F5C3E" w:rsidP="007F5C3E">
      <w:pPr>
        <w:pStyle w:val="Termin"/>
      </w:pPr>
    </w:p>
    <w:p w14:paraId="3DC3D935" w14:textId="77777777" w:rsidR="00432432" w:rsidRDefault="00432432" w:rsidP="00432432">
      <w:pPr>
        <w:pStyle w:val="Tag"/>
      </w:pPr>
      <w:r>
        <w:t>Fr. 02.10.2026</w:t>
      </w:r>
      <w:r>
        <w:tab/>
      </w:r>
      <w:proofErr w:type="spellStart"/>
      <w:r>
        <w:t>Hll</w:t>
      </w:r>
      <w:proofErr w:type="spellEnd"/>
      <w:r>
        <w:t>. Schutzengel</w:t>
      </w:r>
    </w:p>
    <w:p w14:paraId="1D70AB69" w14:textId="77777777" w:rsidR="00432432" w:rsidRDefault="00432432" w:rsidP="00432432">
      <w:pPr>
        <w:pStyle w:val="Termin"/>
      </w:pPr>
      <w:proofErr w:type="spellStart"/>
      <w:r>
        <w:rPr>
          <w:b/>
          <w:bCs/>
          <w:i/>
          <w:iCs/>
        </w:rPr>
        <w:t>Wasentegernbach</w:t>
      </w:r>
      <w:proofErr w:type="spellEnd"/>
      <w:r>
        <w:rPr>
          <w:b/>
          <w:bCs/>
        </w:rPr>
        <w:tab/>
        <w:t xml:space="preserve">19:00 </w:t>
      </w:r>
      <w:proofErr w:type="spellStart"/>
      <w:r>
        <w:rPr>
          <w:b/>
          <w:bCs/>
        </w:rPr>
        <w:t>Wasentegernbach</w:t>
      </w:r>
      <w:proofErr w:type="spellEnd"/>
      <w:r>
        <w:rPr>
          <w:b/>
          <w:bCs/>
        </w:rPr>
        <w:t xml:space="preserve"> - Eucharistiefeier (MR)</w:t>
      </w:r>
    </w:p>
    <w:p w14:paraId="066C96DE" w14:textId="77777777" w:rsidR="00432432" w:rsidRDefault="00432432" w:rsidP="00432432">
      <w:pPr>
        <w:pStyle w:val="Tag"/>
      </w:pPr>
      <w:r>
        <w:t>Sa. 03.10.2026</w:t>
      </w:r>
      <w:r>
        <w:tab/>
        <w:t>Samstag der 26. Woche im Jahreskreis</w:t>
      </w:r>
    </w:p>
    <w:p w14:paraId="0EE46D36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19:00 Vorabendgottesdienst Wort-Gottes-</w:t>
      </w:r>
      <w:proofErr w:type="spellStart"/>
      <w:r>
        <w:rPr>
          <w:b/>
          <w:bCs/>
        </w:rPr>
        <w:t>FeierGebetsgedenken</w:t>
      </w:r>
      <w:proofErr w:type="spellEnd"/>
      <w:r>
        <w:rPr>
          <w:b/>
          <w:bCs/>
        </w:rPr>
        <w:t xml:space="preserve"> </w:t>
      </w:r>
    </w:p>
    <w:p w14:paraId="6C3E6AAF" w14:textId="77777777" w:rsidR="00432432" w:rsidRDefault="00432432" w:rsidP="00432432">
      <w:pPr>
        <w:pStyle w:val="Tag"/>
      </w:pPr>
      <w:r>
        <w:t>So. 04.10.2026</w:t>
      </w:r>
      <w:r>
        <w:tab/>
        <w:t>ERNTEDANK</w:t>
      </w:r>
    </w:p>
    <w:p w14:paraId="318FB303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70D3423E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08:30 Eucharistiefeier (MR)</w:t>
      </w:r>
    </w:p>
    <w:p w14:paraId="73A141A7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 xml:space="preserve">10:00 Wort-Gottes-Feier </w:t>
      </w:r>
    </w:p>
    <w:p w14:paraId="0C608AB3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10:00 Eucharistiefeier (MR)</w:t>
      </w:r>
    </w:p>
    <w:p w14:paraId="6EB59F36" w14:textId="77777777" w:rsidR="00432432" w:rsidRDefault="00432432" w:rsidP="00432432">
      <w:pPr>
        <w:pStyle w:val="Tag"/>
      </w:pPr>
      <w:r>
        <w:t>Mi. 07.10.2026</w:t>
      </w:r>
      <w:r>
        <w:tab/>
        <w:t>Gedenktag Unserer Lieben Frau vom Rosenkranz</w:t>
      </w:r>
    </w:p>
    <w:p w14:paraId="48A9BE92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3300CCDE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Lappach</w:t>
      </w:r>
      <w:r>
        <w:rPr>
          <w:b/>
          <w:bCs/>
        </w:rPr>
        <w:tab/>
        <w:t>19:00 Lappach - Eucharistiefeier zum Patrozinium Sammlung für die Renovierung der Filialkirche St. Remigius (MR)</w:t>
      </w:r>
    </w:p>
    <w:p w14:paraId="40C034B8" w14:textId="77777777" w:rsidR="00432432" w:rsidRDefault="00432432" w:rsidP="00432432">
      <w:pPr>
        <w:pStyle w:val="Tag"/>
      </w:pPr>
      <w:r>
        <w:t>Sa. 10.10.2026</w:t>
      </w:r>
      <w:r>
        <w:tab/>
        <w:t>Samstag der 27. Woche im Jahreskreis</w:t>
      </w:r>
    </w:p>
    <w:p w14:paraId="28B3490B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19:00 Vorabendgottesdienst Wort-Gottes-Feier Gebetsgedenken anschließend Verkauf von Fair-Waren durch die Pfarrhoffreunde St. Wolfgang </w:t>
      </w:r>
    </w:p>
    <w:p w14:paraId="0105E871" w14:textId="77777777" w:rsidR="00432432" w:rsidRDefault="00432432" w:rsidP="00432432">
      <w:pPr>
        <w:pStyle w:val="Tag"/>
      </w:pPr>
      <w:r>
        <w:t>So. 11.10.2026</w:t>
      </w:r>
      <w:r>
        <w:tab/>
        <w:t>28. SONNTAG IM JAHRESKREIS</w:t>
      </w:r>
    </w:p>
    <w:p w14:paraId="5AB2E86D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1C8B9257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10:00 Wort-Gottes-Feier Gebetsgedenken anschließend Verkauf von Fair-Waren durch die Pfarrhoffreunde St. Wolfgang </w:t>
      </w:r>
    </w:p>
    <w:p w14:paraId="3179D266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 xml:space="preserve">10:00 Wort-Gottes-Feier </w:t>
      </w:r>
    </w:p>
    <w:p w14:paraId="29894EC6" w14:textId="77777777" w:rsidR="00432432" w:rsidRDefault="00432432" w:rsidP="00432432">
      <w:pPr>
        <w:pStyle w:val="Tag"/>
      </w:pPr>
      <w:r>
        <w:lastRenderedPageBreak/>
        <w:t>Di. 13.10.2026</w:t>
      </w:r>
      <w:r>
        <w:tab/>
        <w:t>Dienstag der 28. Woche im Jahreskreis</w:t>
      </w:r>
    </w:p>
    <w:p w14:paraId="139FD2DB" w14:textId="77777777" w:rsidR="00432432" w:rsidRDefault="00432432" w:rsidP="00432432">
      <w:pPr>
        <w:pStyle w:val="Termin"/>
      </w:pPr>
      <w:proofErr w:type="spellStart"/>
      <w:r>
        <w:rPr>
          <w:b/>
          <w:bCs/>
          <w:i/>
          <w:iCs/>
        </w:rPr>
        <w:t>Kolomann</w:t>
      </w:r>
      <w:proofErr w:type="spellEnd"/>
      <w:r>
        <w:rPr>
          <w:b/>
          <w:bCs/>
        </w:rPr>
        <w:tab/>
        <w:t xml:space="preserve">19:00 - Sankt </w:t>
      </w:r>
      <w:proofErr w:type="spellStart"/>
      <w:r>
        <w:rPr>
          <w:b/>
          <w:bCs/>
        </w:rPr>
        <w:t>Kolomann</w:t>
      </w:r>
      <w:proofErr w:type="spellEnd"/>
      <w:r>
        <w:rPr>
          <w:b/>
          <w:bCs/>
        </w:rPr>
        <w:t>- Eucharistiefeier zum Patrozinium Sammlung für die Kirchenrenovierung (MR)</w:t>
      </w:r>
    </w:p>
    <w:p w14:paraId="7568D5A0" w14:textId="77777777" w:rsidR="00432432" w:rsidRDefault="00432432" w:rsidP="00432432">
      <w:pPr>
        <w:pStyle w:val="Tag"/>
      </w:pPr>
      <w:r>
        <w:t>Mi. 14.10.2026</w:t>
      </w:r>
      <w:r>
        <w:tab/>
        <w:t>Hl. Kallistus I., Papst, Märtyrer</w:t>
      </w:r>
    </w:p>
    <w:p w14:paraId="51D8528F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72E42677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19:00 Eucharistiefeier (MR)</w:t>
      </w:r>
    </w:p>
    <w:p w14:paraId="35A4A05D" w14:textId="77777777" w:rsidR="00432432" w:rsidRDefault="00432432" w:rsidP="00432432">
      <w:pPr>
        <w:pStyle w:val="Tag"/>
      </w:pPr>
      <w:r>
        <w:t>Fr. 16.10.2026</w:t>
      </w:r>
      <w:r>
        <w:tab/>
        <w:t>Hl. Hedwig, Herzogin</w:t>
      </w:r>
    </w:p>
    <w:p w14:paraId="07A8D074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19:00 Eucharistiefeier zur Ewigen Anbetung, anschl. Aussetzung des Allerheiligsten bis ca. 20.00 Uhr (GN)</w:t>
      </w:r>
    </w:p>
    <w:p w14:paraId="72519C3F" w14:textId="77777777" w:rsidR="00432432" w:rsidRDefault="00432432" w:rsidP="00432432">
      <w:pPr>
        <w:pStyle w:val="Tag"/>
      </w:pPr>
      <w:r>
        <w:t>Sa. 17.10.2026</w:t>
      </w:r>
      <w:r>
        <w:tab/>
        <w:t>Hl. Ignatius v. Antiochien, Bischof, Märtyrer</w:t>
      </w:r>
    </w:p>
    <w:p w14:paraId="3FE4203D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19:00 Vorabendgottesdienst Eucharistiefeier Sammlung für die Kirchenheizung (MR)</w:t>
      </w:r>
    </w:p>
    <w:p w14:paraId="2DB587AC" w14:textId="77777777" w:rsidR="00432432" w:rsidRDefault="00432432" w:rsidP="00432432">
      <w:pPr>
        <w:pStyle w:val="Tag"/>
      </w:pPr>
      <w:r>
        <w:t>So. 18.10.2026</w:t>
      </w:r>
      <w:r>
        <w:tab/>
        <w:t>29. SONNTAG IM JAHRESKREIS</w:t>
      </w:r>
    </w:p>
    <w:p w14:paraId="28229E36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531C5775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>08:30 Gottesdienst aller Schützenvereine der Pfarrei mit Fahnenabordnungen Sammlung für die Kirchenheizung (MR)</w:t>
      </w:r>
    </w:p>
    <w:p w14:paraId="0153F52E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10:00 Eucharistiefeier Sammlung für die Kirchenheizung für + Pfarrer Georg Hackl von der Pfarrei St. Wolfgang (MR)</w:t>
      </w:r>
    </w:p>
    <w:p w14:paraId="0CF198BE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 xml:space="preserve">10:00 Wort-Gottes-Feier Sammlung für die Kirchenheizung </w:t>
      </w:r>
    </w:p>
    <w:p w14:paraId="2B7D58E3" w14:textId="77777777" w:rsidR="00432432" w:rsidRDefault="00432432" w:rsidP="00432432">
      <w:pPr>
        <w:pStyle w:val="Tag"/>
      </w:pPr>
      <w:r>
        <w:t>Mi. 21.10.2026</w:t>
      </w:r>
      <w:r>
        <w:tab/>
        <w:t>Hl. Ursula u. Gefährtinnen, Märtyrinnen</w:t>
      </w:r>
    </w:p>
    <w:p w14:paraId="02C7D3B9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47121478" w14:textId="77777777" w:rsidR="00432432" w:rsidRDefault="00432432" w:rsidP="00432432">
      <w:pPr>
        <w:pStyle w:val="Tag"/>
      </w:pPr>
      <w:r>
        <w:t>Sa. 24.10.2026</w:t>
      </w:r>
      <w:r>
        <w:tab/>
        <w:t>Hl. Antonius Maria Claret, Bischof, Ordensgründer</w:t>
      </w:r>
    </w:p>
    <w:p w14:paraId="1BA820E5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19:00 Vorabendgottesdienst Eucharistiefeier</w:t>
      </w:r>
    </w:p>
    <w:p w14:paraId="1C02A319" w14:textId="77777777" w:rsidR="00432432" w:rsidRDefault="00432432" w:rsidP="00432432">
      <w:pPr>
        <w:pStyle w:val="Tag"/>
      </w:pPr>
      <w:r>
        <w:t>So. 25.10.2026</w:t>
      </w:r>
      <w:r>
        <w:tab/>
        <w:t>30. SONNTAG IM JAHRESKREIS</w:t>
      </w:r>
    </w:p>
    <w:p w14:paraId="2C37A883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6E48666E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 xml:space="preserve">09:30 Eucharistiefeier der Männerkongregation </w:t>
      </w:r>
    </w:p>
    <w:p w14:paraId="6A8E76AE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 xml:space="preserve">10:00 Wort-Gottes-Feier </w:t>
      </w:r>
    </w:p>
    <w:p w14:paraId="766BE0A0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10:00 Wort-Gottes-Feier Gebetsgedenken </w:t>
      </w:r>
    </w:p>
    <w:p w14:paraId="23955E27" w14:textId="77777777" w:rsidR="00432432" w:rsidRDefault="00432432" w:rsidP="00432432">
      <w:pPr>
        <w:pStyle w:val="Tag"/>
      </w:pPr>
      <w:r>
        <w:t>Mi. 28.10.2026</w:t>
      </w:r>
      <w:r>
        <w:tab/>
        <w:t>HL. SIMON UND HL. JUDAS, Apostel</w:t>
      </w:r>
    </w:p>
    <w:p w14:paraId="3449B3BE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0A8154FF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19:00 Eucharistiefeier (MR)</w:t>
      </w:r>
    </w:p>
    <w:p w14:paraId="1EA66D5E" w14:textId="77777777" w:rsidR="00432432" w:rsidRDefault="00432432" w:rsidP="00432432">
      <w:pPr>
        <w:pStyle w:val="Tag"/>
      </w:pPr>
      <w:r>
        <w:t>Fr. 30.10.2026</w:t>
      </w:r>
      <w:r>
        <w:tab/>
        <w:t>Freitag der 30. Woche im Jahreskreis</w:t>
      </w:r>
    </w:p>
    <w:p w14:paraId="71BE617F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Moosen</w:t>
      </w:r>
      <w:r>
        <w:rPr>
          <w:b/>
          <w:bCs/>
        </w:rPr>
        <w:tab/>
        <w:t>19:00 Kloster Moosen - Eucharistiefeier (MR)</w:t>
      </w:r>
    </w:p>
    <w:p w14:paraId="2FAF47BD" w14:textId="77777777" w:rsidR="00432432" w:rsidRDefault="00432432" w:rsidP="00432432">
      <w:pPr>
        <w:pStyle w:val="Tag"/>
      </w:pPr>
      <w:r>
        <w:lastRenderedPageBreak/>
        <w:t>Sa. 31.10.2026</w:t>
      </w:r>
      <w:r>
        <w:tab/>
        <w:t>Hl. Wolfgang, Bischof v. Regensburg</w:t>
      </w:r>
    </w:p>
    <w:p w14:paraId="725FE836" w14:textId="77777777" w:rsidR="00432432" w:rsidRDefault="00432432" w:rsidP="00432432">
      <w:pPr>
        <w:pStyle w:val="Termin"/>
      </w:pPr>
      <w:proofErr w:type="spellStart"/>
      <w:r>
        <w:rPr>
          <w:b/>
          <w:bCs/>
          <w:i/>
          <w:iCs/>
        </w:rPr>
        <w:t>Wasentegernbach</w:t>
      </w:r>
      <w:proofErr w:type="spellEnd"/>
      <w:r>
        <w:rPr>
          <w:b/>
          <w:bCs/>
        </w:rPr>
        <w:tab/>
        <w:t xml:space="preserve">17:45 -  </w:t>
      </w:r>
      <w:proofErr w:type="spellStart"/>
      <w:r>
        <w:rPr>
          <w:b/>
          <w:bCs/>
        </w:rPr>
        <w:t>Wasentegernbach</w:t>
      </w:r>
      <w:proofErr w:type="spellEnd"/>
      <w:r>
        <w:rPr>
          <w:b/>
          <w:bCs/>
        </w:rPr>
        <w:t xml:space="preserve"> -  Gottesdienst vom Trachtenverein für + </w:t>
      </w:r>
      <w:proofErr w:type="spellStart"/>
      <w:r>
        <w:rPr>
          <w:b/>
          <w:bCs/>
        </w:rPr>
        <w:t>Mitglieder,anschließend</w:t>
      </w:r>
      <w:proofErr w:type="spellEnd"/>
      <w:r>
        <w:rPr>
          <w:b/>
          <w:bCs/>
        </w:rPr>
        <w:t xml:space="preserve"> Jahreshauptversammlung im Trachtenheim (MR)</w:t>
      </w:r>
    </w:p>
    <w:p w14:paraId="645C558D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19:00 Feierliche Eucharistiefeier zum Kirchenpatrozinium, musikalisch gestaltet mit dem Kirchenchor, anschließend Pfarrfamilienabend, Sammlung für die Renovierung der Pfarrkirche für + Mitglieder der </w:t>
      </w:r>
      <w:proofErr w:type="spellStart"/>
      <w:r>
        <w:rPr>
          <w:b/>
          <w:bCs/>
        </w:rPr>
        <w:t>Wolfgangsbruderschaft</w:t>
      </w:r>
      <w:proofErr w:type="spellEnd"/>
      <w:r>
        <w:rPr>
          <w:b/>
          <w:bCs/>
        </w:rPr>
        <w:t xml:space="preserve"> (MR)</w:t>
      </w:r>
    </w:p>
    <w:p w14:paraId="454AFED4" w14:textId="77777777" w:rsidR="00432432" w:rsidRDefault="00432432" w:rsidP="00432432">
      <w:pPr>
        <w:pStyle w:val="Tag"/>
      </w:pPr>
      <w:r>
        <w:t>So. 01.11.2026</w:t>
      </w:r>
      <w:r>
        <w:tab/>
        <w:t>ALLERHEILIGEN</w:t>
      </w:r>
    </w:p>
    <w:p w14:paraId="691EE77A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61A312B4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08:30 Eucharistiefeier mit Totengedenken und Gräbersegnung (MR)</w:t>
      </w:r>
    </w:p>
    <w:p w14:paraId="481165FF" w14:textId="77777777" w:rsidR="00432432" w:rsidRDefault="00432432" w:rsidP="00432432">
      <w:pPr>
        <w:pStyle w:val="Termin"/>
        <w:rPr>
          <w:b/>
          <w:bCs/>
        </w:rPr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>10:15 Eucharistiefeier mit Totengedenken und anschließender Gräbersegnung im alten und im neuen Friedhof (MR)</w:t>
      </w:r>
    </w:p>
    <w:p w14:paraId="5E82C2F9" w14:textId="77777777" w:rsidR="00432432" w:rsidRDefault="00432432" w:rsidP="00432432">
      <w:pPr>
        <w:pStyle w:val="Termin"/>
        <w:rPr>
          <w:b/>
          <w:bCs/>
        </w:rPr>
      </w:pPr>
      <w:proofErr w:type="spellStart"/>
      <w:r>
        <w:rPr>
          <w:b/>
          <w:bCs/>
          <w:i/>
          <w:iCs/>
        </w:rPr>
        <w:t>Großschwindau</w:t>
      </w:r>
      <w:proofErr w:type="spellEnd"/>
      <w:r>
        <w:rPr>
          <w:b/>
          <w:bCs/>
          <w:i/>
          <w:iCs/>
        </w:rPr>
        <w:tab/>
      </w:r>
      <w:r w:rsidRPr="00182FD5">
        <w:rPr>
          <w:b/>
          <w:bCs/>
        </w:rPr>
        <w:t>10:00 Andacht mit Totengedenken und Gräbersegnung</w:t>
      </w:r>
      <w:r>
        <w:rPr>
          <w:b/>
          <w:bCs/>
        </w:rPr>
        <w:t xml:space="preserve"> (SP)</w:t>
      </w:r>
    </w:p>
    <w:p w14:paraId="597EB468" w14:textId="77777777" w:rsidR="00432432" w:rsidRDefault="00432432" w:rsidP="00432432">
      <w:pPr>
        <w:pStyle w:val="Termin"/>
        <w:rPr>
          <w:b/>
          <w:bCs/>
        </w:rPr>
      </w:pPr>
      <w:r>
        <w:rPr>
          <w:b/>
          <w:bCs/>
          <w:i/>
          <w:iCs/>
        </w:rPr>
        <w:t>Lappach</w:t>
      </w:r>
      <w:r>
        <w:rPr>
          <w:b/>
          <w:bCs/>
          <w:i/>
          <w:iCs/>
        </w:rPr>
        <w:tab/>
      </w:r>
      <w:r w:rsidRPr="00182FD5">
        <w:rPr>
          <w:b/>
          <w:bCs/>
        </w:rPr>
        <w:t>14:00 Wortgottesdienst mit Totengedenken und Gräbersegnung</w:t>
      </w:r>
      <w:r>
        <w:rPr>
          <w:b/>
          <w:bCs/>
        </w:rPr>
        <w:t xml:space="preserve"> (GN)</w:t>
      </w:r>
    </w:p>
    <w:p w14:paraId="6CDBCD79" w14:textId="77777777" w:rsidR="00432432" w:rsidRDefault="00432432" w:rsidP="00432432">
      <w:pPr>
        <w:pStyle w:val="Tag"/>
      </w:pPr>
      <w:r>
        <w:t>Mo. 02.11.2026</w:t>
      </w:r>
      <w:r>
        <w:tab/>
        <w:t>ALLERSEELEN</w:t>
      </w:r>
    </w:p>
    <w:p w14:paraId="4766970A" w14:textId="77777777" w:rsidR="00432432" w:rsidRDefault="00432432" w:rsidP="00432432">
      <w:pPr>
        <w:pStyle w:val="Termin"/>
        <w:rPr>
          <w:b/>
          <w:bCs/>
        </w:rPr>
      </w:pPr>
      <w:r w:rsidRPr="00182FD5">
        <w:rPr>
          <w:b/>
          <w:bCs/>
          <w:i/>
          <w:iCs/>
        </w:rPr>
        <w:t>Schwindkirchen</w:t>
      </w:r>
      <w:r>
        <w:rPr>
          <w:b/>
          <w:bCs/>
        </w:rPr>
        <w:tab/>
        <w:t>19:00 Requiem für alle Verstorbenen der Pfarrgemeinde (MR)</w:t>
      </w:r>
    </w:p>
    <w:p w14:paraId="45BD2CAE" w14:textId="77777777" w:rsidR="00432432" w:rsidRDefault="00432432" w:rsidP="00432432">
      <w:pPr>
        <w:pStyle w:val="Termin"/>
        <w:rPr>
          <w:b/>
          <w:bCs/>
        </w:rPr>
      </w:pPr>
      <w:r>
        <w:rPr>
          <w:b/>
          <w:bCs/>
          <w:i/>
          <w:iCs/>
        </w:rPr>
        <w:t>Sankt Wolfgang</w:t>
      </w:r>
      <w:r>
        <w:rPr>
          <w:b/>
          <w:bCs/>
          <w:i/>
          <w:iCs/>
        </w:rPr>
        <w:tab/>
      </w:r>
      <w:r>
        <w:rPr>
          <w:b/>
          <w:bCs/>
        </w:rPr>
        <w:t>19:00 Requiem für alle Verstorbenen der Pfarrgemeinde (GN)</w:t>
      </w:r>
    </w:p>
    <w:p w14:paraId="0567E515" w14:textId="77777777" w:rsidR="00432432" w:rsidRDefault="00432432" w:rsidP="00432432">
      <w:pPr>
        <w:pStyle w:val="Tag"/>
      </w:pPr>
      <w:r>
        <w:t>Mi. 04.11.2026</w:t>
      </w:r>
      <w:r>
        <w:tab/>
        <w:t>Hl. Karl Borromäus, Bischof</w:t>
      </w:r>
    </w:p>
    <w:p w14:paraId="7DCC103F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189834E1" w14:textId="77777777" w:rsidR="00432432" w:rsidRDefault="00432432" w:rsidP="00432432">
      <w:pPr>
        <w:pStyle w:val="Termin"/>
      </w:pPr>
      <w:proofErr w:type="spellStart"/>
      <w:r>
        <w:rPr>
          <w:b/>
          <w:bCs/>
          <w:i/>
          <w:iCs/>
        </w:rPr>
        <w:t>Schwindau</w:t>
      </w:r>
      <w:proofErr w:type="spellEnd"/>
      <w:r>
        <w:rPr>
          <w:b/>
          <w:bCs/>
        </w:rPr>
        <w:tab/>
        <w:t xml:space="preserve">19:00 </w:t>
      </w:r>
      <w:proofErr w:type="spellStart"/>
      <w:r>
        <w:rPr>
          <w:b/>
          <w:bCs/>
        </w:rPr>
        <w:t>Großschwindau</w:t>
      </w:r>
      <w:proofErr w:type="spellEnd"/>
      <w:r>
        <w:rPr>
          <w:b/>
          <w:bCs/>
        </w:rPr>
        <w:t xml:space="preserve"> - Eucharistiefeier </w:t>
      </w:r>
    </w:p>
    <w:p w14:paraId="2231561C" w14:textId="77777777" w:rsidR="00432432" w:rsidRDefault="00432432" w:rsidP="00432432">
      <w:pPr>
        <w:pStyle w:val="Tag"/>
      </w:pPr>
      <w:r>
        <w:t>Fr. 06.11.2026</w:t>
      </w:r>
      <w:r>
        <w:tab/>
        <w:t>Hl. Leonhard, Einsiedler</w:t>
      </w:r>
    </w:p>
    <w:p w14:paraId="59C136C1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>19:00 Eucharistiefeier (MR)</w:t>
      </w:r>
    </w:p>
    <w:p w14:paraId="645E67FF" w14:textId="77777777" w:rsidR="00432432" w:rsidRDefault="00432432" w:rsidP="00432432">
      <w:pPr>
        <w:pStyle w:val="Tag"/>
      </w:pPr>
      <w:r>
        <w:t>Sa. 07.11.2026</w:t>
      </w:r>
      <w:r>
        <w:tab/>
        <w:t>Hl. Wilibrord, Bischof, Glaubensbote</w:t>
      </w:r>
    </w:p>
    <w:p w14:paraId="14C89255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19:00 Vorabendgottesdienst Wort-Gottes-Feier Gebetsgedenken anschließend Verkauf von Fair-Waren durch die Pfarrhoffreunde St. Wolfgang </w:t>
      </w:r>
    </w:p>
    <w:p w14:paraId="6DA2818C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19:00 Vorabendgottesdienst Eucharistiefeier (MR)</w:t>
      </w:r>
    </w:p>
    <w:p w14:paraId="0E50BA52" w14:textId="77777777" w:rsidR="00432432" w:rsidRDefault="00432432" w:rsidP="00432432">
      <w:pPr>
        <w:pStyle w:val="Tag"/>
      </w:pPr>
      <w:r>
        <w:t>So. 08.11.2026</w:t>
      </w:r>
      <w:r>
        <w:tab/>
        <w:t>32. SONNTAG IM JAHRESKREIS</w:t>
      </w:r>
    </w:p>
    <w:p w14:paraId="4A0882FA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43958A96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 xml:space="preserve">09:00 Eucharistiefeier zum Männertag der MMC </w:t>
      </w:r>
      <w:proofErr w:type="spellStart"/>
      <w:r>
        <w:rPr>
          <w:b/>
          <w:bCs/>
        </w:rPr>
        <w:t>Skn</w:t>
      </w:r>
      <w:proofErr w:type="spellEnd"/>
      <w:r>
        <w:rPr>
          <w:b/>
          <w:bCs/>
        </w:rPr>
        <w:t xml:space="preserve">. mit dem Präses aus Altötting </w:t>
      </w:r>
    </w:p>
    <w:p w14:paraId="5AF26732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lastRenderedPageBreak/>
        <w:t>Sankt Wolfgang</w:t>
      </w:r>
      <w:r>
        <w:rPr>
          <w:b/>
          <w:bCs/>
        </w:rPr>
        <w:tab/>
        <w:t>10:00 Eucharistiefeier anschließend Verkauf von Fair-Waren durch die Pfarrhoffreunde St. Wolfgang (MR)</w:t>
      </w:r>
    </w:p>
    <w:p w14:paraId="206DC6AD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 xml:space="preserve">10:00 Wort-Gottes-Feier </w:t>
      </w:r>
    </w:p>
    <w:p w14:paraId="2E6BA8B3" w14:textId="77777777" w:rsidR="00432432" w:rsidRDefault="00432432" w:rsidP="00432432">
      <w:pPr>
        <w:pStyle w:val="Tag"/>
      </w:pPr>
      <w:r>
        <w:t>Mi. 11.11.2026</w:t>
      </w:r>
      <w:r>
        <w:tab/>
        <w:t>Hl. Martin, Bischof</w:t>
      </w:r>
    </w:p>
    <w:p w14:paraId="7333AA4C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20192C8F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19:00 Eucharistiefeier (MR)</w:t>
      </w:r>
    </w:p>
    <w:p w14:paraId="00CF22AD" w14:textId="77777777" w:rsidR="00432432" w:rsidRDefault="00432432" w:rsidP="00432432">
      <w:pPr>
        <w:pStyle w:val="Tag"/>
      </w:pPr>
      <w:r>
        <w:t>Fr. 13.11.2026</w:t>
      </w:r>
      <w:r>
        <w:tab/>
        <w:t>Freitag der 32. Woche im Jahreskreis</w:t>
      </w:r>
    </w:p>
    <w:p w14:paraId="2571E738" w14:textId="77777777" w:rsidR="00432432" w:rsidRDefault="00432432" w:rsidP="00432432">
      <w:pPr>
        <w:pStyle w:val="Termin"/>
      </w:pPr>
      <w:proofErr w:type="spellStart"/>
      <w:r>
        <w:rPr>
          <w:b/>
          <w:bCs/>
          <w:i/>
          <w:iCs/>
        </w:rPr>
        <w:t>Wasentegernbach</w:t>
      </w:r>
      <w:proofErr w:type="spellEnd"/>
      <w:r>
        <w:rPr>
          <w:b/>
          <w:bCs/>
        </w:rPr>
        <w:tab/>
        <w:t xml:space="preserve">19:00 </w:t>
      </w:r>
      <w:proofErr w:type="spellStart"/>
      <w:r>
        <w:rPr>
          <w:b/>
          <w:bCs/>
        </w:rPr>
        <w:t>Wasentegernbach</w:t>
      </w:r>
      <w:proofErr w:type="spellEnd"/>
      <w:r>
        <w:rPr>
          <w:b/>
          <w:bCs/>
        </w:rPr>
        <w:t xml:space="preserve"> - Eucharistiefeier (MR)</w:t>
      </w:r>
    </w:p>
    <w:p w14:paraId="1DC014CE" w14:textId="77777777" w:rsidR="00432432" w:rsidRDefault="00432432" w:rsidP="00432432">
      <w:pPr>
        <w:pStyle w:val="Tag"/>
      </w:pPr>
      <w:r>
        <w:t>Sa. 14.11.2026</w:t>
      </w:r>
      <w:r>
        <w:tab/>
        <w:t>Samstag der 32. Woche im Jahreskreis</w:t>
      </w:r>
    </w:p>
    <w:p w14:paraId="6CEAF06C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19:00 Vorabendgottesdienst Eucharistiefeier (MR)</w:t>
      </w:r>
    </w:p>
    <w:p w14:paraId="0C164FAB" w14:textId="77777777" w:rsidR="00432432" w:rsidRDefault="00432432" w:rsidP="00432432">
      <w:pPr>
        <w:pStyle w:val="Tag"/>
      </w:pPr>
      <w:r>
        <w:t>So. 15.11.2026</w:t>
      </w:r>
      <w:r>
        <w:tab/>
        <w:t>33. SONNTAG IM JAHRESKREIS</w:t>
      </w:r>
    </w:p>
    <w:p w14:paraId="4EFB08B2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0F8969A3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08:30 Eucharistiefeier, anschließend Gedenken am Kriegerdenkmal (MR)</w:t>
      </w:r>
    </w:p>
    <w:p w14:paraId="25A644F1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>10:00 Eucharistiefeier, anschließend Gedenken am Kriegerdenkmal (MR)</w:t>
      </w:r>
    </w:p>
    <w:p w14:paraId="76AFAA43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10:00 Wort-Gottes-Feier Gebetsgedenken </w:t>
      </w:r>
    </w:p>
    <w:p w14:paraId="4C23CEF0" w14:textId="77777777" w:rsidR="00432432" w:rsidRDefault="00432432" w:rsidP="00432432">
      <w:pPr>
        <w:pStyle w:val="Tag"/>
      </w:pPr>
      <w:r>
        <w:t>Mi. 18.11.2026</w:t>
      </w:r>
      <w:r>
        <w:tab/>
        <w:t>Weihetag der Basiliken St. Peter und St. Paul zu Rom</w:t>
      </w:r>
    </w:p>
    <w:p w14:paraId="14C6BE1B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2777E162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19:00 Eucharistiefeier (MR)</w:t>
      </w:r>
    </w:p>
    <w:p w14:paraId="3D0E42B2" w14:textId="77777777" w:rsidR="00432432" w:rsidRDefault="00432432" w:rsidP="00432432">
      <w:pPr>
        <w:pStyle w:val="Tag"/>
      </w:pPr>
      <w:r>
        <w:t>Fr. 20.11.2026</w:t>
      </w:r>
      <w:r>
        <w:tab/>
        <w:t>HL. KORBINIAN, BISCHOF, GLAUBENSBOTE, HAUPTPATRON DER ERZDIÖZESE</w:t>
      </w:r>
    </w:p>
    <w:p w14:paraId="67217530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Moosen</w:t>
      </w:r>
      <w:r>
        <w:rPr>
          <w:b/>
          <w:bCs/>
        </w:rPr>
        <w:tab/>
        <w:t>19:00 Kloster Moosen - Eucharistiefeier zum Patrozinium Sammlung für die Kirchenrenovierung (MR)</w:t>
      </w:r>
    </w:p>
    <w:p w14:paraId="09999A11" w14:textId="77777777" w:rsidR="00432432" w:rsidRDefault="00432432" w:rsidP="00432432">
      <w:pPr>
        <w:pStyle w:val="Tag"/>
      </w:pPr>
      <w:r>
        <w:t>Sa. 21.11.2026</w:t>
      </w:r>
      <w:r>
        <w:tab/>
        <w:t>Gedenktag Unserer Lieben Frau in Jerusalem</w:t>
      </w:r>
    </w:p>
    <w:p w14:paraId="64B839AB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19:00 Vorabendgottesdienst Wort-Gottes-Feier Gebetsgedenken </w:t>
      </w:r>
    </w:p>
    <w:p w14:paraId="0A893781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19:00 Vorabendgottesdienst Eucharistiefeier (MR)</w:t>
      </w:r>
    </w:p>
    <w:p w14:paraId="4D23164C" w14:textId="77777777" w:rsidR="00432432" w:rsidRDefault="00432432" w:rsidP="00432432">
      <w:pPr>
        <w:pStyle w:val="Tag"/>
      </w:pPr>
      <w:r>
        <w:t>So. 22.11.2026</w:t>
      </w:r>
      <w:r>
        <w:tab/>
        <w:t>CHRISTKÖNIG</w:t>
      </w:r>
    </w:p>
    <w:p w14:paraId="561B318F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6C490D85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 xml:space="preserve">10:00 Wort-Gottes-Feier </w:t>
      </w:r>
    </w:p>
    <w:p w14:paraId="49988799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10:00 Eucharistiefeier (MR)</w:t>
      </w:r>
    </w:p>
    <w:p w14:paraId="7B96E227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lastRenderedPageBreak/>
        <w:t>Schönbrunn</w:t>
      </w:r>
      <w:r>
        <w:rPr>
          <w:b/>
          <w:bCs/>
        </w:rPr>
        <w:tab/>
        <w:t xml:space="preserve">10:00 Wort-Gottes-Feier </w:t>
      </w:r>
    </w:p>
    <w:p w14:paraId="666EEFBF" w14:textId="77777777" w:rsidR="00432432" w:rsidRDefault="00432432" w:rsidP="00432432">
      <w:pPr>
        <w:pStyle w:val="Tag"/>
      </w:pPr>
      <w:r>
        <w:t>Mi. 25.11.2026</w:t>
      </w:r>
      <w:r>
        <w:tab/>
        <w:t>Hl. Katharina v. Alexandrien, Jungfrau, Märtyrin</w:t>
      </w:r>
    </w:p>
    <w:p w14:paraId="48F05CB6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4821824A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19:00 Eucharistiefeier (MR)</w:t>
      </w:r>
    </w:p>
    <w:p w14:paraId="4890385C" w14:textId="77777777" w:rsidR="00432432" w:rsidRDefault="00432432" w:rsidP="00432432">
      <w:pPr>
        <w:pStyle w:val="Tag"/>
      </w:pPr>
      <w:r>
        <w:t>Do. 26.11.2026</w:t>
      </w:r>
      <w:r>
        <w:tab/>
        <w:t>Hl. Konrad und hl. Gebhard, Bischöfe v. Konstanz</w:t>
      </w:r>
    </w:p>
    <w:p w14:paraId="5FCEF557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>19:00 Gottesdienst der Ehejubilare von 2026 (MR)</w:t>
      </w:r>
    </w:p>
    <w:p w14:paraId="21A6F53B" w14:textId="77777777" w:rsidR="00432432" w:rsidRDefault="00432432" w:rsidP="00432432">
      <w:pPr>
        <w:pStyle w:val="Tag"/>
      </w:pPr>
      <w:r>
        <w:t>Sa. 28.11.2026</w:t>
      </w:r>
      <w:r>
        <w:tab/>
        <w:t>Samstag der 34. Woche im Jahreskreis</w:t>
      </w:r>
    </w:p>
    <w:p w14:paraId="1D1A9E1F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19:00 Vorabendgottesdienst Eucharistiefeier mit der Landjugend (MR)</w:t>
      </w:r>
    </w:p>
    <w:p w14:paraId="2130BBE4" w14:textId="77777777" w:rsidR="00432432" w:rsidRDefault="00432432" w:rsidP="00432432">
      <w:pPr>
        <w:pStyle w:val="Tag"/>
      </w:pPr>
      <w:r>
        <w:t>So. 29.11.2026</w:t>
      </w:r>
      <w:r>
        <w:tab/>
        <w:t>1. ADVENT</w:t>
      </w:r>
    </w:p>
    <w:p w14:paraId="65A4EF3F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037B206D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>10:00 Eucharistiefeier (MR)</w:t>
      </w:r>
    </w:p>
    <w:p w14:paraId="2597B597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10:00 Wort-Gottes-Feier Gebetsgedenken </w:t>
      </w:r>
    </w:p>
    <w:p w14:paraId="481E19FA" w14:textId="77777777" w:rsidR="00432432" w:rsidRDefault="00432432" w:rsidP="00432432">
      <w:pPr>
        <w:pStyle w:val="Termin"/>
        <w:rPr>
          <w:b/>
          <w:bCs/>
        </w:rPr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 xml:space="preserve">10:00 Wort-Gottes-Feier </w:t>
      </w:r>
    </w:p>
    <w:p w14:paraId="45D76788" w14:textId="77777777" w:rsidR="00432432" w:rsidRDefault="00432432" w:rsidP="00432432">
      <w:pPr>
        <w:pStyle w:val="Tag"/>
      </w:pPr>
      <w:r>
        <w:t>Mi. 02.12.2026</w:t>
      </w:r>
      <w:r>
        <w:tab/>
        <w:t>Hl. Luzius, Bischof, Märtyrer</w:t>
      </w:r>
    </w:p>
    <w:p w14:paraId="73ABB2D5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1CF87AD6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Lappach</w:t>
      </w:r>
      <w:r>
        <w:rPr>
          <w:b/>
          <w:bCs/>
        </w:rPr>
        <w:tab/>
        <w:t>19:00 Lappach - Engelamt (MR)</w:t>
      </w:r>
    </w:p>
    <w:p w14:paraId="038D1520" w14:textId="77777777" w:rsidR="00432432" w:rsidRDefault="00432432" w:rsidP="00432432">
      <w:pPr>
        <w:pStyle w:val="Tag"/>
      </w:pPr>
      <w:r>
        <w:t>Do. 03.12.2026</w:t>
      </w:r>
      <w:r>
        <w:tab/>
        <w:t>Hl. Franz Xaver, Ordenspriester, Glaubensbote</w:t>
      </w:r>
    </w:p>
    <w:p w14:paraId="567014A3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Moosen</w:t>
      </w:r>
      <w:r>
        <w:rPr>
          <w:b/>
          <w:bCs/>
        </w:rPr>
        <w:tab/>
        <w:t>08:30 - Kloster Moosen - Engelamt (MR)</w:t>
      </w:r>
    </w:p>
    <w:p w14:paraId="24D48AE8" w14:textId="77777777" w:rsidR="00432432" w:rsidRDefault="00432432" w:rsidP="00432432">
      <w:pPr>
        <w:pStyle w:val="Tag"/>
      </w:pPr>
      <w:r>
        <w:t>Fr. 04.12.2026</w:t>
      </w:r>
      <w:r>
        <w:tab/>
        <w:t>Sel. Adolf Kolping u. hl. Barbara u. hl. Johannes v. Damaskus</w:t>
      </w:r>
    </w:p>
    <w:p w14:paraId="08E1AA05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 xml:space="preserve">19:00 Engelamt </w:t>
      </w:r>
    </w:p>
    <w:p w14:paraId="54443D15" w14:textId="77777777" w:rsidR="00432432" w:rsidRDefault="00432432" w:rsidP="00432432">
      <w:pPr>
        <w:pStyle w:val="Tag"/>
      </w:pPr>
      <w:r>
        <w:t>Sa. 05.12.2026</w:t>
      </w:r>
      <w:r>
        <w:tab/>
        <w:t>Hl. Anno, Bischof</w:t>
      </w:r>
    </w:p>
    <w:p w14:paraId="58E84278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 xml:space="preserve">19:00 Vorabendgottesdienst Eucharistiefeier </w:t>
      </w:r>
    </w:p>
    <w:p w14:paraId="614AC863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19:00 Vorabendgottesdienst Wort-Gottes-Feier Gebetsgedenken </w:t>
      </w:r>
    </w:p>
    <w:p w14:paraId="0CF67328" w14:textId="77777777" w:rsidR="00432432" w:rsidRDefault="00432432" w:rsidP="00432432">
      <w:pPr>
        <w:pStyle w:val="Tag"/>
      </w:pPr>
      <w:r>
        <w:t>So. 06.12.2026</w:t>
      </w:r>
      <w:r>
        <w:tab/>
        <w:t>2. ADVENT</w:t>
      </w:r>
    </w:p>
    <w:p w14:paraId="65AC7C4D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25298DB6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 xml:space="preserve">10:00 Wort-Gottes-Feier </w:t>
      </w:r>
    </w:p>
    <w:p w14:paraId="462E3CA2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10:00 Wort-Gottes-Feier Gebetsgedenken </w:t>
      </w:r>
    </w:p>
    <w:p w14:paraId="76D8F18F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10:00 Eucharistiefeier (MR)</w:t>
      </w:r>
    </w:p>
    <w:p w14:paraId="7BB7EB90" w14:textId="77777777" w:rsidR="00432432" w:rsidRDefault="00432432" w:rsidP="00432432">
      <w:pPr>
        <w:pStyle w:val="Tag"/>
      </w:pPr>
      <w:r>
        <w:lastRenderedPageBreak/>
        <w:t>Di. 08.12.2026</w:t>
      </w:r>
      <w:r>
        <w:tab/>
        <w:t>HOCHFEST DER OHNE ERBSÜNDE EMPFANGENEN JUNGFRAU UND GOTTESMUTTER MARIA</w:t>
      </w:r>
    </w:p>
    <w:p w14:paraId="59D4F3D0" w14:textId="77777777" w:rsidR="00432432" w:rsidRDefault="00432432" w:rsidP="00432432">
      <w:pPr>
        <w:pStyle w:val="Termin"/>
      </w:pPr>
      <w:proofErr w:type="spellStart"/>
      <w:r>
        <w:rPr>
          <w:b/>
          <w:bCs/>
          <w:i/>
          <w:iCs/>
        </w:rPr>
        <w:t>Schwindau</w:t>
      </w:r>
      <w:proofErr w:type="spellEnd"/>
      <w:r>
        <w:rPr>
          <w:b/>
          <w:bCs/>
        </w:rPr>
        <w:tab/>
        <w:t xml:space="preserve">19:00 - </w:t>
      </w:r>
      <w:proofErr w:type="spellStart"/>
      <w:r>
        <w:rPr>
          <w:b/>
          <w:bCs/>
        </w:rPr>
        <w:t>Großschwindau</w:t>
      </w:r>
      <w:proofErr w:type="spellEnd"/>
      <w:r>
        <w:rPr>
          <w:b/>
          <w:bCs/>
        </w:rPr>
        <w:t xml:space="preserve"> - Engelamt </w:t>
      </w:r>
    </w:p>
    <w:p w14:paraId="599A602E" w14:textId="77777777" w:rsidR="00432432" w:rsidRDefault="00432432" w:rsidP="00432432">
      <w:pPr>
        <w:pStyle w:val="Tag"/>
      </w:pPr>
      <w:r>
        <w:t>Mi. 09.12.2026</w:t>
      </w:r>
      <w:r>
        <w:tab/>
        <w:t xml:space="preserve">Hl. Johannes Didacus (Juan Diego </w:t>
      </w:r>
      <w:proofErr w:type="spellStart"/>
      <w:r>
        <w:t>Cuauhtlatoatzin</w:t>
      </w:r>
      <w:proofErr w:type="spellEnd"/>
      <w:r>
        <w:t>), Mystiker</w:t>
      </w:r>
    </w:p>
    <w:p w14:paraId="1268BAF3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56D8C7E1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19:00 Engelamt (MR)</w:t>
      </w:r>
    </w:p>
    <w:p w14:paraId="5578E724" w14:textId="77777777" w:rsidR="00432432" w:rsidRDefault="00432432" w:rsidP="00432432">
      <w:pPr>
        <w:pStyle w:val="Tag"/>
      </w:pPr>
      <w:r>
        <w:t>Fr. 11.12.2026</w:t>
      </w:r>
      <w:r>
        <w:tab/>
        <w:t>Hl. Damasus I., Papst</w:t>
      </w:r>
    </w:p>
    <w:p w14:paraId="1A483935" w14:textId="77777777" w:rsidR="00432432" w:rsidRDefault="00432432" w:rsidP="00432432">
      <w:pPr>
        <w:pStyle w:val="Termin"/>
      </w:pPr>
      <w:proofErr w:type="spellStart"/>
      <w:r>
        <w:rPr>
          <w:b/>
          <w:bCs/>
          <w:i/>
          <w:iCs/>
        </w:rPr>
        <w:t>Wasentegernbach</w:t>
      </w:r>
      <w:proofErr w:type="spellEnd"/>
      <w:r>
        <w:rPr>
          <w:b/>
          <w:bCs/>
        </w:rPr>
        <w:tab/>
        <w:t xml:space="preserve">19:00 </w:t>
      </w:r>
      <w:proofErr w:type="spellStart"/>
      <w:r>
        <w:rPr>
          <w:b/>
          <w:bCs/>
        </w:rPr>
        <w:t>Wasentegernbach</w:t>
      </w:r>
      <w:proofErr w:type="spellEnd"/>
      <w:r>
        <w:rPr>
          <w:b/>
          <w:bCs/>
        </w:rPr>
        <w:t xml:space="preserve"> - Eucharistiefeier (MR)</w:t>
      </w:r>
    </w:p>
    <w:p w14:paraId="5FC753A9" w14:textId="77777777" w:rsidR="00432432" w:rsidRDefault="00432432" w:rsidP="00432432">
      <w:pPr>
        <w:pStyle w:val="Tag"/>
      </w:pPr>
      <w:r>
        <w:t>Sa. 12.12.2026</w:t>
      </w:r>
      <w:r>
        <w:tab/>
        <w:t>Sel. Hartmann u. Gedenktag Unserer Lieben Frau in Guadalupe</w:t>
      </w:r>
    </w:p>
    <w:p w14:paraId="7CE15714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19:00 Vorabendgottesdienst Wort-Gottes-Feier Gebetsgedenken </w:t>
      </w:r>
    </w:p>
    <w:p w14:paraId="6BD68E8D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 xml:space="preserve">19:00 Vorabendgottesdienst Eucharistiefeier </w:t>
      </w:r>
    </w:p>
    <w:p w14:paraId="2127B3D5" w14:textId="77777777" w:rsidR="00432432" w:rsidRDefault="00432432" w:rsidP="00432432">
      <w:pPr>
        <w:pStyle w:val="Tag"/>
      </w:pPr>
      <w:r>
        <w:t>So. 13.12.2026</w:t>
      </w:r>
      <w:r>
        <w:tab/>
        <w:t>3. ADVENT (</w:t>
      </w:r>
      <w:proofErr w:type="spellStart"/>
      <w:r>
        <w:t>Gaudete</w:t>
      </w:r>
      <w:proofErr w:type="spellEnd"/>
      <w:r>
        <w:t>)</w:t>
      </w:r>
    </w:p>
    <w:p w14:paraId="0B2AA88E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7E910F92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 xml:space="preserve">10:00 Wort-Gottes-Feier </w:t>
      </w:r>
    </w:p>
    <w:p w14:paraId="1E0F58E4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10:00 Eucharistiefeier (MR)</w:t>
      </w:r>
    </w:p>
    <w:p w14:paraId="4DD1D840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 xml:space="preserve">10:00 Wort-Gottes-Feier </w:t>
      </w:r>
    </w:p>
    <w:p w14:paraId="0661FCA6" w14:textId="77777777" w:rsidR="00432432" w:rsidRDefault="00432432" w:rsidP="00432432">
      <w:pPr>
        <w:pStyle w:val="Tag"/>
      </w:pPr>
      <w:r>
        <w:t>Mi. 16.12.2026</w:t>
      </w:r>
      <w:r>
        <w:tab/>
        <w:t>Hl. Sturmius, Abt</w:t>
      </w:r>
    </w:p>
    <w:p w14:paraId="78262745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6ABD8065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19:00 Engelamt (MR)</w:t>
      </w:r>
    </w:p>
    <w:p w14:paraId="02F38620" w14:textId="77777777" w:rsidR="00432432" w:rsidRDefault="00432432" w:rsidP="00432432">
      <w:pPr>
        <w:pStyle w:val="Tag"/>
      </w:pPr>
      <w:r>
        <w:t>Fr. 18.12.2026</w:t>
      </w:r>
      <w:r>
        <w:tab/>
        <w:t>Freitag der 3. Adventswoche</w:t>
      </w:r>
    </w:p>
    <w:p w14:paraId="536D2E86" w14:textId="77777777" w:rsidR="00432432" w:rsidRDefault="00432432" w:rsidP="00432432">
      <w:pPr>
        <w:pStyle w:val="Termin"/>
      </w:pPr>
      <w:proofErr w:type="spellStart"/>
      <w:r>
        <w:rPr>
          <w:b/>
          <w:bCs/>
          <w:i/>
          <w:iCs/>
        </w:rPr>
        <w:t>Grüngiebing</w:t>
      </w:r>
      <w:proofErr w:type="spellEnd"/>
      <w:r>
        <w:rPr>
          <w:b/>
          <w:bCs/>
        </w:rPr>
        <w:tab/>
        <w:t>16:00 Engelamt (MR)</w:t>
      </w:r>
    </w:p>
    <w:p w14:paraId="1E9EADAA" w14:textId="77777777" w:rsidR="00432432" w:rsidRDefault="00432432" w:rsidP="00432432">
      <w:pPr>
        <w:pStyle w:val="Tag"/>
      </w:pPr>
      <w:r>
        <w:t>Sa. 19.12.2026</w:t>
      </w:r>
      <w:r>
        <w:tab/>
        <w:t>Samstag der 3. Adventswoche</w:t>
      </w:r>
    </w:p>
    <w:p w14:paraId="48791B37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19:00 Vorabendgottesdienst Eucharistiefeier </w:t>
      </w:r>
    </w:p>
    <w:p w14:paraId="6915D941" w14:textId="77777777" w:rsidR="00432432" w:rsidRDefault="00432432" w:rsidP="00432432">
      <w:pPr>
        <w:pStyle w:val="Tag"/>
      </w:pPr>
      <w:r>
        <w:t>So. 20.12.2026</w:t>
      </w:r>
      <w:r>
        <w:tab/>
        <w:t>4. ADVENT</w:t>
      </w:r>
    </w:p>
    <w:p w14:paraId="063C8F5F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5C54F38C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 xml:space="preserve">10:00 Eucharistiefeier </w:t>
      </w:r>
    </w:p>
    <w:p w14:paraId="42101900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10:00 Wort-Gottes-Feier Gebetsgedenken </w:t>
      </w:r>
    </w:p>
    <w:p w14:paraId="7E9BF85A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 xml:space="preserve">10:00 Wort-Gottes-Feier </w:t>
      </w:r>
    </w:p>
    <w:p w14:paraId="40938F5A" w14:textId="77777777" w:rsidR="00432432" w:rsidRDefault="00432432" w:rsidP="00432432">
      <w:pPr>
        <w:pStyle w:val="Tag"/>
      </w:pPr>
      <w:r>
        <w:lastRenderedPageBreak/>
        <w:t>Mi. 23.12.2026</w:t>
      </w:r>
      <w:r>
        <w:tab/>
        <w:t>Hl. Johannes v. Krakau, Priester</w:t>
      </w:r>
    </w:p>
    <w:p w14:paraId="77EF56DE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33E4876C" w14:textId="77777777" w:rsidR="00432432" w:rsidRDefault="00432432" w:rsidP="00432432">
      <w:pPr>
        <w:pStyle w:val="Tag"/>
      </w:pPr>
      <w:r>
        <w:t>Do. 24.12.2026</w:t>
      </w:r>
      <w:r>
        <w:tab/>
        <w:t>HEILIGER ABEND</w:t>
      </w:r>
    </w:p>
    <w:p w14:paraId="612C0EFA" w14:textId="77777777" w:rsidR="00432432" w:rsidRDefault="00432432" w:rsidP="00432432">
      <w:pPr>
        <w:pStyle w:val="Termin"/>
      </w:pPr>
      <w:proofErr w:type="spellStart"/>
      <w:r>
        <w:rPr>
          <w:b/>
          <w:bCs/>
          <w:i/>
          <w:iCs/>
        </w:rPr>
        <w:t>Wernhardsberg</w:t>
      </w:r>
      <w:proofErr w:type="spellEnd"/>
      <w:r>
        <w:rPr>
          <w:b/>
          <w:bCs/>
        </w:rPr>
        <w:tab/>
        <w:t xml:space="preserve">14:30 - </w:t>
      </w:r>
      <w:proofErr w:type="spellStart"/>
      <w:r>
        <w:rPr>
          <w:b/>
          <w:bCs/>
        </w:rPr>
        <w:t>Wernhardsberg</w:t>
      </w:r>
      <w:proofErr w:type="spellEnd"/>
      <w:r>
        <w:rPr>
          <w:b/>
          <w:bCs/>
        </w:rPr>
        <w:t xml:space="preserve"> - Eucharistiefeier zum Hl. Abend (MR)</w:t>
      </w:r>
    </w:p>
    <w:p w14:paraId="7247775E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18:00 Kloster Armstorf - Christmette </w:t>
      </w:r>
    </w:p>
    <w:p w14:paraId="3ABB363A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18:00 Christmette (MR)</w:t>
      </w:r>
    </w:p>
    <w:p w14:paraId="3B1C2A42" w14:textId="77777777" w:rsidR="00432432" w:rsidRDefault="00432432" w:rsidP="00432432">
      <w:pPr>
        <w:pStyle w:val="Termin"/>
      </w:pPr>
      <w:r>
        <w:rPr>
          <w:b/>
          <w:bCs/>
        </w:rPr>
        <w:tab/>
        <w:t>21:00 Christmette  Eucharistiefeier (MR)</w:t>
      </w:r>
    </w:p>
    <w:p w14:paraId="428E01FD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22:00 Christmette feierlicher Gottesdienst zur Geburt des Herrn (RF)</w:t>
      </w:r>
    </w:p>
    <w:p w14:paraId="5CEF22D9" w14:textId="77777777" w:rsidR="00432432" w:rsidRDefault="00432432" w:rsidP="00432432">
      <w:pPr>
        <w:pStyle w:val="Tag"/>
      </w:pPr>
      <w:r>
        <w:t>Fr. 25.12.2026</w:t>
      </w:r>
      <w:r>
        <w:tab/>
        <w:t>HOCHFEST DER GEBURT DES HERRN - WEIHNACHTEN</w:t>
      </w:r>
    </w:p>
    <w:p w14:paraId="5D18B3CD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08:30 Eucharistiefeier (MR)</w:t>
      </w:r>
    </w:p>
    <w:p w14:paraId="17B69891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>10:00 Eucharistiefeier mit anschließender Kindersegnung (MR)</w:t>
      </w:r>
    </w:p>
    <w:p w14:paraId="5307A507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10:00 Eucharistiefeier  Bei allen Gottesdiensten Ausgabe des Friedenslichtes (RF)</w:t>
      </w:r>
    </w:p>
    <w:p w14:paraId="6752D9C7" w14:textId="77777777" w:rsidR="00432432" w:rsidRDefault="00432432" w:rsidP="00432432">
      <w:pPr>
        <w:pStyle w:val="Tag"/>
      </w:pPr>
      <w:r>
        <w:t>Sa. 26.12.2026</w:t>
      </w:r>
      <w:r>
        <w:tab/>
        <w:t>HL. STEPHANUS, Erster Märtyrer</w:t>
      </w:r>
    </w:p>
    <w:p w14:paraId="70799822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Schwindkirchen</w:t>
      </w:r>
      <w:r>
        <w:rPr>
          <w:b/>
          <w:bCs/>
        </w:rPr>
        <w:tab/>
        <w:t>08:30 Eucharistiefeier (MR)</w:t>
      </w:r>
    </w:p>
    <w:p w14:paraId="03CE3F53" w14:textId="77777777" w:rsidR="00432432" w:rsidRDefault="00432432" w:rsidP="00432432">
      <w:pPr>
        <w:pStyle w:val="Termin"/>
      </w:pPr>
      <w:proofErr w:type="spellStart"/>
      <w:r>
        <w:rPr>
          <w:b/>
          <w:bCs/>
          <w:i/>
          <w:iCs/>
        </w:rPr>
        <w:t>Großschwindau</w:t>
      </w:r>
      <w:proofErr w:type="spellEnd"/>
      <w:r>
        <w:rPr>
          <w:b/>
          <w:bCs/>
        </w:rPr>
        <w:tab/>
        <w:t xml:space="preserve">10:00 - </w:t>
      </w:r>
      <w:proofErr w:type="spellStart"/>
      <w:r>
        <w:rPr>
          <w:b/>
          <w:bCs/>
        </w:rPr>
        <w:t>Großschwindau</w:t>
      </w:r>
      <w:proofErr w:type="spellEnd"/>
      <w:r>
        <w:rPr>
          <w:b/>
          <w:bCs/>
        </w:rPr>
        <w:t xml:space="preserve"> - Eucharistiefeier anschließend Kindersegnung musikalisch gestaltet durch den Musikverein St. Wolfgang (MR)</w:t>
      </w:r>
    </w:p>
    <w:p w14:paraId="1A600715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10:00 Wort-Gottes-Feier (SP)</w:t>
      </w:r>
    </w:p>
    <w:p w14:paraId="70FC5F62" w14:textId="77777777" w:rsidR="00432432" w:rsidRDefault="00432432" w:rsidP="00432432">
      <w:pPr>
        <w:pStyle w:val="Tag"/>
      </w:pPr>
      <w:r>
        <w:t>So. 27.12.2026</w:t>
      </w:r>
      <w:r>
        <w:tab/>
        <w:t>FEST DER HEILIGEN FAMILIE</w:t>
      </w:r>
    </w:p>
    <w:p w14:paraId="1CE419A1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75B80609" w14:textId="77777777" w:rsidR="00432432" w:rsidRDefault="00432432" w:rsidP="00432432">
      <w:pPr>
        <w:pStyle w:val="Termin"/>
      </w:pPr>
      <w:proofErr w:type="spellStart"/>
      <w:r>
        <w:rPr>
          <w:b/>
          <w:bCs/>
          <w:i/>
          <w:iCs/>
        </w:rPr>
        <w:t>Wasentegernbach</w:t>
      </w:r>
      <w:proofErr w:type="spellEnd"/>
      <w:r>
        <w:rPr>
          <w:b/>
          <w:bCs/>
        </w:rPr>
        <w:tab/>
        <w:t xml:space="preserve">10:00 - </w:t>
      </w:r>
      <w:proofErr w:type="spellStart"/>
      <w:r>
        <w:rPr>
          <w:b/>
          <w:bCs/>
        </w:rPr>
        <w:t>Wasentegernbach</w:t>
      </w:r>
      <w:proofErr w:type="spellEnd"/>
      <w:r>
        <w:rPr>
          <w:b/>
          <w:bCs/>
        </w:rPr>
        <w:t xml:space="preserve"> - </w:t>
      </w:r>
      <w:proofErr w:type="spellStart"/>
      <w:r>
        <w:rPr>
          <w:b/>
          <w:bCs/>
        </w:rPr>
        <w:t>Patroziniumsgottesdienst</w:t>
      </w:r>
      <w:proofErr w:type="spellEnd"/>
      <w:r>
        <w:rPr>
          <w:b/>
          <w:bCs/>
        </w:rPr>
        <w:t>, Sammlung für die Kirchenrenovierung anschließend Segnung des Johannisweines (MR)</w:t>
      </w:r>
    </w:p>
    <w:p w14:paraId="2FCC6B3A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 xml:space="preserve">10:00 Wort-Gottes-Feier Gebetsgedenken </w:t>
      </w:r>
    </w:p>
    <w:p w14:paraId="503A4F89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 xml:space="preserve">10:00 Wort-Gottes-Feier </w:t>
      </w:r>
    </w:p>
    <w:p w14:paraId="680A0ED6" w14:textId="77777777" w:rsidR="00432432" w:rsidRDefault="00432432" w:rsidP="00432432">
      <w:pPr>
        <w:pStyle w:val="Tag"/>
      </w:pPr>
      <w:r>
        <w:t>Mi. 30.12.2026</w:t>
      </w:r>
      <w:r>
        <w:tab/>
        <w:t>6. Tag der Weihnachtsoktav</w:t>
      </w:r>
    </w:p>
    <w:p w14:paraId="64E8204D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Kloster Armstorf</w:t>
      </w:r>
      <w:r>
        <w:rPr>
          <w:b/>
          <w:bCs/>
        </w:rPr>
        <w:tab/>
        <w:t xml:space="preserve">07:30 Eucharistiefeier </w:t>
      </w:r>
    </w:p>
    <w:p w14:paraId="382C0DC7" w14:textId="77777777" w:rsidR="00432432" w:rsidRDefault="00432432" w:rsidP="00432432">
      <w:pPr>
        <w:pStyle w:val="Tag"/>
      </w:pPr>
      <w:r>
        <w:t>Do. 31.12.2026</w:t>
      </w:r>
      <w:r>
        <w:tab/>
        <w:t>Hl. Silvester I., Papst</w:t>
      </w:r>
    </w:p>
    <w:p w14:paraId="0D19630A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Sankt Wolfgang</w:t>
      </w:r>
      <w:r>
        <w:rPr>
          <w:b/>
          <w:bCs/>
        </w:rPr>
        <w:tab/>
        <w:t>14:30 Jahresschlussgottesdienst Eucharistiefeier Sammlung für die Renovierung der Pfarrkirche (MR)</w:t>
      </w:r>
    </w:p>
    <w:p w14:paraId="21F91EA6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lastRenderedPageBreak/>
        <w:t>Schwindkirchen</w:t>
      </w:r>
      <w:r>
        <w:rPr>
          <w:b/>
          <w:bCs/>
        </w:rPr>
        <w:tab/>
        <w:t>16:00 Jahresschlussgottesdienst Eucharistiefeier Sammlung für die Renovierung der Pfarrkirche (MR)</w:t>
      </w:r>
    </w:p>
    <w:p w14:paraId="6D1979A1" w14:textId="77777777" w:rsidR="00432432" w:rsidRDefault="00432432" w:rsidP="00432432">
      <w:pPr>
        <w:pStyle w:val="Termin"/>
      </w:pPr>
      <w:r>
        <w:rPr>
          <w:b/>
          <w:bCs/>
          <w:i/>
          <w:iCs/>
        </w:rPr>
        <w:t>Schönbrunn</w:t>
      </w:r>
      <w:r>
        <w:rPr>
          <w:b/>
          <w:bCs/>
        </w:rPr>
        <w:tab/>
        <w:t>16:00 Jahresschlussgottesdienst Sammlung für die Kirchenrenovierung (SP)</w:t>
      </w:r>
    </w:p>
    <w:p w14:paraId="1A48715B" w14:textId="55CD3DAC" w:rsidR="007F5C3E" w:rsidRDefault="007F5C3E" w:rsidP="007F5C3E">
      <w:pPr>
        <w:pStyle w:val="Termin"/>
      </w:pPr>
    </w:p>
    <w:sectPr w:rsidR="007F5C3E" w:rsidSect="00CB14F5">
      <w:pgSz w:w="11907" w:h="16840" w:code="9"/>
      <w:pgMar w:top="567" w:right="851" w:bottom="284" w:left="851" w:header="709" w:footer="709" w:gutter="0"/>
      <w:cols w:space="158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79027" w14:textId="77777777" w:rsidR="001564F3" w:rsidRDefault="001564F3">
      <w:r>
        <w:separator/>
      </w:r>
    </w:p>
  </w:endnote>
  <w:endnote w:type="continuationSeparator" w:id="0">
    <w:p w14:paraId="6478E5D9" w14:textId="77777777" w:rsidR="001564F3" w:rsidRDefault="00156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6B416" w14:textId="77777777" w:rsidR="001564F3" w:rsidRDefault="001564F3">
      <w:r>
        <w:separator/>
      </w:r>
    </w:p>
  </w:footnote>
  <w:footnote w:type="continuationSeparator" w:id="0">
    <w:p w14:paraId="344D2F1D" w14:textId="77777777" w:rsidR="001564F3" w:rsidRDefault="00156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12B98"/>
    <w:multiLevelType w:val="hybridMultilevel"/>
    <w:tmpl w:val="BBE605C2"/>
    <w:lvl w:ilvl="0" w:tplc="CC0A4E32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601DFC"/>
    <w:multiLevelType w:val="hybridMultilevel"/>
    <w:tmpl w:val="33B2C10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3E30D27"/>
    <w:multiLevelType w:val="hybridMultilevel"/>
    <w:tmpl w:val="E2D488F0"/>
    <w:lvl w:ilvl="0" w:tplc="CC0A4E32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464446">
    <w:abstractNumId w:val="1"/>
  </w:num>
  <w:num w:numId="2" w16cid:durableId="975910993">
    <w:abstractNumId w:val="2"/>
  </w:num>
  <w:num w:numId="3" w16cid:durableId="1873228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4F5"/>
    <w:rsid w:val="00014661"/>
    <w:rsid w:val="001210D1"/>
    <w:rsid w:val="001564F3"/>
    <w:rsid w:val="002E298F"/>
    <w:rsid w:val="00432432"/>
    <w:rsid w:val="007106F7"/>
    <w:rsid w:val="007F5C3E"/>
    <w:rsid w:val="008C08AA"/>
    <w:rsid w:val="00A01C47"/>
    <w:rsid w:val="00AC3A8C"/>
    <w:rsid w:val="00B423A6"/>
    <w:rsid w:val="00B475FD"/>
    <w:rsid w:val="00B73E7F"/>
    <w:rsid w:val="00C352B6"/>
    <w:rsid w:val="00C87F03"/>
    <w:rsid w:val="00CB14F5"/>
    <w:rsid w:val="00D14F8A"/>
    <w:rsid w:val="00D3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D24672"/>
  <w14:defaultImageDpi w14:val="0"/>
  <w15:docId w15:val="{77C3CA65-BA34-43A8-8796-F69942F3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4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C3A8C"/>
    <w:rPr>
      <w:rFonts w:ascii="Calibri" w:hAnsi="Calibri"/>
      <w:sz w:val="28"/>
    </w:rPr>
  </w:style>
  <w:style w:type="paragraph" w:styleId="berschrift1">
    <w:name w:val="heading 1"/>
    <w:basedOn w:val="Standard"/>
    <w:next w:val="Standard"/>
    <w:link w:val="berschrift1Zchn"/>
    <w:uiPriority w:val="9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pPr>
      <w:keepNext/>
      <w:tabs>
        <w:tab w:val="left" w:pos="454"/>
        <w:tab w:val="left" w:pos="1134"/>
        <w:tab w:val="left" w:pos="1758"/>
        <w:tab w:val="left" w:pos="2410"/>
        <w:tab w:val="left" w:pos="3969"/>
      </w:tabs>
      <w:outlineLvl w:val="2"/>
    </w:pPr>
    <w:rPr>
      <w:b/>
      <w:color w:val="00FF00"/>
      <w:sz w:val="20"/>
    </w:rPr>
  </w:style>
  <w:style w:type="paragraph" w:styleId="berschrift5">
    <w:name w:val="heading 5"/>
    <w:basedOn w:val="Standard"/>
    <w:next w:val="Standard"/>
    <w:link w:val="berschrift5Zchn"/>
    <w:uiPriority w:val="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spacing w:before="240" w:after="60"/>
      <w:outlineLvl w:val="5"/>
    </w:pPr>
    <w:rPr>
      <w:rFonts w:asciiTheme="minorHAnsi" w:eastAsiaTheme="minorEastAsia" w:hAnsiTheme="minorHAns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spacing w:before="240" w:after="60"/>
      <w:outlineLvl w:val="6"/>
    </w:pPr>
    <w:rPr>
      <w:rFonts w:asciiTheme="minorHAnsi" w:eastAsiaTheme="minorEastAsia" w:hAnsiTheme="minorHAnsi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styleId="Hyperlink">
    <w:name w:val="Hyperlink"/>
    <w:basedOn w:val="Absatz-Standardschriftart"/>
    <w:uiPriority w:val="99"/>
    <w:rPr>
      <w:rFonts w:cs="Times New Roman"/>
      <w:color w:val="0000FF"/>
      <w:u w:val="single"/>
    </w:rPr>
  </w:style>
  <w:style w:type="paragraph" w:styleId="Textkrper">
    <w:name w:val="Body Text"/>
    <w:basedOn w:val="Standard"/>
    <w:link w:val="TextkrperZchn"/>
    <w:uiPriority w:val="99"/>
    <w:pPr>
      <w:jc w:val="both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cs="Times New Roman"/>
      <w:sz w:val="24"/>
    </w:rPr>
  </w:style>
  <w:style w:type="paragraph" w:styleId="Textkrper-Zeileneinzug">
    <w:name w:val="Body Text Indent"/>
    <w:basedOn w:val="Standard"/>
    <w:link w:val="Textkrper-ZeileneinzugZchn"/>
    <w:uiPriority w:val="9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locked/>
    <w:rPr>
      <w:rFonts w:cs="Times New Roman"/>
      <w:sz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sz w:val="24"/>
    </w:rPr>
  </w:style>
  <w:style w:type="paragraph" w:styleId="Textkrper3">
    <w:name w:val="Body Text 3"/>
    <w:basedOn w:val="Standard"/>
    <w:link w:val="Textkrper3Zchn"/>
    <w:uiPriority w:val="99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Pr>
      <w:rFonts w:cs="Times New Roman"/>
      <w:sz w:val="16"/>
      <w:szCs w:val="16"/>
    </w:rPr>
  </w:style>
  <w:style w:type="paragraph" w:styleId="Titel">
    <w:name w:val="Title"/>
    <w:basedOn w:val="Standard"/>
    <w:link w:val="TitelZchn"/>
    <w:uiPriority w:val="10"/>
    <w:pPr>
      <w:jc w:val="center"/>
    </w:pPr>
    <w:rPr>
      <w:b/>
      <w:sz w:val="36"/>
    </w:rPr>
  </w:style>
  <w:style w:type="character" w:customStyle="1" w:styleId="TitelZchn">
    <w:name w:val="Titel Zchn"/>
    <w:basedOn w:val="Absatz-Standardschriftart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link w:val="UntertitelZchn"/>
    <w:uiPriority w:val="11"/>
    <w:pPr>
      <w:spacing w:line="360" w:lineRule="auto"/>
    </w:pPr>
    <w:rPr>
      <w:b/>
      <w:bCs/>
      <w:i/>
      <w:iCs/>
    </w:rPr>
  </w:style>
  <w:style w:type="character" w:customStyle="1" w:styleId="UntertitelZchn">
    <w:name w:val="Untertitel Zchn"/>
    <w:basedOn w:val="Absatz-Standardschriftart"/>
    <w:link w:val="Untertite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Tag">
    <w:name w:val="Tag"/>
    <w:basedOn w:val="Standard"/>
    <w:qFormat/>
    <w:rsid w:val="008C08AA"/>
    <w:pPr>
      <w:shd w:val="pct15" w:color="auto" w:fill="auto"/>
      <w:tabs>
        <w:tab w:val="left" w:pos="2835"/>
      </w:tabs>
      <w:spacing w:before="80"/>
      <w:ind w:left="2835" w:hanging="2835"/>
    </w:pPr>
    <w:rPr>
      <w:b/>
      <w:sz w:val="34"/>
      <w:szCs w:val="24"/>
    </w:rPr>
  </w:style>
  <w:style w:type="paragraph" w:customStyle="1" w:styleId="Termin">
    <w:name w:val="Termin"/>
    <w:basedOn w:val="Standard"/>
    <w:uiPriority w:val="99"/>
    <w:qFormat/>
    <w:rsid w:val="008C08AA"/>
    <w:pPr>
      <w:tabs>
        <w:tab w:val="left" w:pos="2835"/>
      </w:tabs>
      <w:spacing w:before="20" w:after="220"/>
      <w:ind w:left="2835" w:hanging="2835"/>
    </w:pPr>
    <w:rPr>
      <w:szCs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Pr>
      <w:rFonts w:cs="Times New Roman"/>
      <w:sz w:val="24"/>
    </w:rPr>
  </w:style>
  <w:style w:type="paragraph" w:customStyle="1" w:styleId="Zwischenraum">
    <w:name w:val="Zwischenraum"/>
    <w:basedOn w:val="Standard"/>
    <w:rPr>
      <w:sz w:val="12"/>
    </w:rPr>
  </w:style>
  <w:style w:type="paragraph" w:customStyle="1" w:styleId="Altardienste">
    <w:name w:val="Altardienste"/>
    <w:basedOn w:val="Standard"/>
    <w:qFormat/>
    <w:pPr>
      <w:spacing w:before="40"/>
      <w:ind w:left="1559"/>
    </w:pPr>
    <w:rPr>
      <w:sz w:val="20"/>
    </w:rPr>
  </w:style>
  <w:style w:type="paragraph" w:customStyle="1" w:styleId="Kollekte">
    <w:name w:val="Kollekte"/>
    <w:uiPriority w:val="99"/>
    <w:qFormat/>
    <w:rsid w:val="00D317B4"/>
    <w:rPr>
      <w:rFonts w:ascii="Calibri" w:hAnsi="Calibri"/>
      <w:b/>
      <w:sz w:val="28"/>
    </w:rPr>
  </w:style>
  <w:style w:type="character" w:styleId="Fett">
    <w:name w:val="Strong"/>
    <w:basedOn w:val="Absatz-Standardschriftart"/>
    <w:uiPriority w:val="22"/>
    <w:rPr>
      <w:rFonts w:cs="Times New Roman"/>
      <w:b/>
      <w:bCs/>
    </w:rPr>
  </w:style>
  <w:style w:type="paragraph" w:customStyle="1" w:styleId="Intention">
    <w:name w:val="Intention"/>
    <w:basedOn w:val="Altardienste"/>
    <w:qFormat/>
    <w:rsid w:val="00AC3A8C"/>
    <w:pPr>
      <w:spacing w:before="20"/>
      <w:ind w:left="2835"/>
      <w:contextualSpacing/>
    </w:pPr>
    <w:rPr>
      <w:sz w:val="28"/>
    </w:rPr>
  </w:style>
  <w:style w:type="paragraph" w:customStyle="1" w:styleId="GDO">
    <w:name w:val="GDO"/>
    <w:basedOn w:val="Standard"/>
    <w:qFormat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5" w:color="auto" w:fill="auto"/>
      <w:spacing w:before="40" w:after="40"/>
      <w:jc w:val="center"/>
    </w:pPr>
    <w:rPr>
      <w:b/>
      <w:spacing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67eoa22\Intentio_apps\INTENTIO\SLST\SLST56030\docs\PV%20Sankt%20Wolfgang_20260115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PV Sankt Wolfgang_20260115.DOTX</Template>
  <TotalTime>0</TotalTime>
  <Pages>8</Pages>
  <Words>1472</Words>
  <Characters>9279</Characters>
  <Application>Microsoft Office Word</Application>
  <DocSecurity>0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Bild</vt:lpstr>
    </vt:vector>
  </TitlesOfParts>
  <Company>Kath. Kirchenstiftung</Company>
  <LinksUpToDate>false</LinksUpToDate>
  <CharactersWithSpaces>10730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Bild</dc:title>
  <dc:subject/>
  <dc:creator>Ringhof Martin</dc:creator>
  <cp:keywords/>
  <dc:description/>
  <cp:lastModifiedBy>Ringhof Martin</cp:lastModifiedBy>
  <cp:revision>2</cp:revision>
  <dcterms:created xsi:type="dcterms:W3CDTF">2026-08-18T11:52:00Z</dcterms:created>
  <dcterms:modified xsi:type="dcterms:W3CDTF">2026-08-18T11:52:00Z</dcterms:modified>
</cp:coreProperties>
</file>